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830991" w14:textId="7FCB4A13" w:rsidR="0008131D" w:rsidRDefault="00D44EC1" w:rsidP="00114819">
      <w:pPr>
        <w:ind w:left="142"/>
        <w:contextualSpacing/>
        <w:jc w:val="right"/>
        <w:rPr>
          <w:color w:val="404040" w:themeColor="text1" w:themeTint="BF"/>
          <w:sz w:val="18"/>
          <w:szCs w:val="18"/>
        </w:rPr>
      </w:pPr>
      <w:r>
        <w:rPr>
          <w:noProof/>
          <w:color w:val="404040" w:themeColor="text1" w:themeTint="BF"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BF50C6" wp14:editId="368755D4">
                <wp:simplePos x="0" y="0"/>
                <wp:positionH relativeFrom="column">
                  <wp:posOffset>-227965</wp:posOffset>
                </wp:positionH>
                <wp:positionV relativeFrom="paragraph">
                  <wp:posOffset>4445</wp:posOffset>
                </wp:positionV>
                <wp:extent cx="4340225" cy="1828800"/>
                <wp:effectExtent l="0" t="0" r="0" b="0"/>
                <wp:wrapTight wrapText="bothSides">
                  <wp:wrapPolygon edited="0">
                    <wp:start x="316" y="750"/>
                    <wp:lineTo x="316" y="20700"/>
                    <wp:lineTo x="21237" y="20700"/>
                    <wp:lineTo x="21237" y="750"/>
                    <wp:lineTo x="316" y="750"/>
                  </wp:wrapPolygon>
                </wp:wrapTight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02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4462F7" w14:textId="0691680D" w:rsidR="006E3EDC" w:rsidRPr="00703A71" w:rsidRDefault="005A72FF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</w:rPr>
                              <w:drawing>
                                <wp:inline distT="0" distB="0" distL="0" distR="0" wp14:anchorId="135173BF" wp14:editId="3B840CA4">
                                  <wp:extent cx="4157345" cy="1170940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BKN_Logo18_Horiz_1.jp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57345" cy="1170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BF50C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17.95pt;margin-top:.35pt;width:341.75pt;height:2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" filled="f" stroked="f">
                <v:textbox inset=",7.2pt,,7.2pt">
                  <w:txbxContent>
                    <w:p w14:paraId="674462F7" w14:textId="0691680D" w:rsidR="006E3EDC" w:rsidRPr="00703A71" w:rsidRDefault="005A72FF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noProof/>
                        </w:rPr>
                        <w:drawing>
                          <wp:inline distT="0" distB="0" distL="0" distR="0" wp14:anchorId="135173BF" wp14:editId="3B840CA4">
                            <wp:extent cx="4157345" cy="1170940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BKN_Logo18_Horiz_1.jpg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57345" cy="1170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14819" w:rsidRPr="00AD19A5">
        <w:rPr>
          <w:color w:val="404040" w:themeColor="text1" w:themeTint="BF"/>
          <w:sz w:val="18"/>
          <w:szCs w:val="18"/>
        </w:rPr>
        <w:t xml:space="preserve"> </w:t>
      </w:r>
      <w:r w:rsidR="00000619" w:rsidRPr="00AD19A5">
        <w:rPr>
          <w:color w:val="404040" w:themeColor="text1" w:themeTint="BF"/>
          <w:sz w:val="18"/>
          <w:szCs w:val="18"/>
        </w:rPr>
        <w:br/>
      </w:r>
      <w:r w:rsidR="00114819">
        <w:rPr>
          <w:color w:val="404040" w:themeColor="text1" w:themeTint="BF"/>
          <w:sz w:val="18"/>
          <w:szCs w:val="18"/>
        </w:rPr>
        <w:t>5/442 New South Head Road</w:t>
      </w:r>
    </w:p>
    <w:p w14:paraId="5612F9BC" w14:textId="77777777" w:rsidR="0008131D" w:rsidRPr="000531DD" w:rsidRDefault="0008131D" w:rsidP="0008131D">
      <w:pPr>
        <w:ind w:left="142"/>
        <w:contextualSpacing/>
        <w:jc w:val="right"/>
        <w:rPr>
          <w:color w:val="404040" w:themeColor="text1" w:themeTint="BF"/>
          <w:sz w:val="18"/>
          <w:szCs w:val="18"/>
        </w:rPr>
      </w:pPr>
      <w:r>
        <w:rPr>
          <w:color w:val="404040" w:themeColor="text1" w:themeTint="BF"/>
          <w:sz w:val="18"/>
          <w:szCs w:val="18"/>
        </w:rPr>
        <w:t>Double Bay 2028</w:t>
      </w:r>
      <w:r w:rsidRPr="000531DD">
        <w:rPr>
          <w:color w:val="404040" w:themeColor="text1" w:themeTint="BF"/>
          <w:sz w:val="18"/>
          <w:szCs w:val="18"/>
        </w:rPr>
        <w:br/>
        <w:t xml:space="preserve">0400 551 622 </w:t>
      </w:r>
    </w:p>
    <w:p w14:paraId="7238B17A" w14:textId="3BE45ED9" w:rsidR="00000619" w:rsidRPr="00AD19A5" w:rsidRDefault="00000619" w:rsidP="0008131D">
      <w:pPr>
        <w:ind w:left="142"/>
        <w:contextualSpacing/>
        <w:jc w:val="right"/>
        <w:rPr>
          <w:color w:val="404040" w:themeColor="text1" w:themeTint="BF"/>
          <w:sz w:val="18"/>
          <w:szCs w:val="18"/>
        </w:rPr>
      </w:pPr>
    </w:p>
    <w:p w14:paraId="03FD9022" w14:textId="77777777" w:rsidR="00401BD6" w:rsidRPr="00AD19A5" w:rsidRDefault="005A72FF" w:rsidP="00401BD6">
      <w:pPr>
        <w:jc w:val="right"/>
        <w:rPr>
          <w:rFonts w:eastAsia="Times New Roman" w:cs="Times New Roman"/>
          <w:color w:val="31849B" w:themeColor="accent5" w:themeShade="BF"/>
          <w:sz w:val="18"/>
          <w:szCs w:val="18"/>
          <w:lang w:val="en-AU"/>
        </w:rPr>
      </w:pPr>
      <w:hyperlink r:id="rId7" w:history="1">
        <w:r w:rsidR="00C448C5" w:rsidRPr="00AD19A5">
          <w:rPr>
            <w:rStyle w:val="Hyperlink"/>
            <w:rFonts w:eastAsia="Times New Roman" w:cs="Times New Roman"/>
            <w:color w:val="404040" w:themeColor="text1" w:themeTint="BF"/>
            <w:sz w:val="18"/>
            <w:szCs w:val="18"/>
            <w:u w:val="none"/>
            <w:lang w:val="en-AU"/>
          </w:rPr>
          <w:t>www.belindakirkpatrick.com.au</w:t>
        </w:r>
      </w:hyperlink>
      <w:r w:rsidR="00401BD6" w:rsidRPr="00AD19A5">
        <w:rPr>
          <w:rFonts w:eastAsia="Times New Roman" w:cs="Times New Roman"/>
          <w:color w:val="7E7E7E"/>
          <w:sz w:val="18"/>
          <w:szCs w:val="18"/>
          <w:lang w:val="en-AU"/>
        </w:rPr>
        <w:br/>
      </w:r>
      <w:hyperlink r:id="rId8" w:history="1">
        <w:r w:rsidR="00401BD6" w:rsidRPr="00AD19A5">
          <w:rPr>
            <w:rStyle w:val="Hyperlink"/>
            <w:rFonts w:eastAsia="Times New Roman" w:cs="Times New Roman"/>
            <w:color w:val="31849B" w:themeColor="accent5" w:themeShade="BF"/>
            <w:sz w:val="18"/>
            <w:szCs w:val="18"/>
            <w:u w:val="none"/>
            <w:lang w:val="en-AU"/>
          </w:rPr>
          <w:t>belinda@belindakirkpatrick.com.au</w:t>
        </w:r>
      </w:hyperlink>
    </w:p>
    <w:p w14:paraId="318F10BD" w14:textId="77777777" w:rsidR="000B2E1C" w:rsidRPr="00AD19A5" w:rsidRDefault="00000619" w:rsidP="00135C7E">
      <w:pPr>
        <w:ind w:left="142" w:right="-1"/>
        <w:jc w:val="right"/>
        <w:rPr>
          <w:color w:val="31849B" w:themeColor="accent5" w:themeShade="BF"/>
          <w:sz w:val="20"/>
          <w:szCs w:val="22"/>
        </w:rPr>
      </w:pPr>
      <w:r w:rsidRPr="00AD19A5">
        <w:rPr>
          <w:rFonts w:eastAsia="Times New Roman" w:cs="Times New Roman"/>
          <w:color w:val="7E7E7E"/>
          <w:sz w:val="18"/>
          <w:szCs w:val="18"/>
          <w:lang w:val="en-AU"/>
        </w:rPr>
        <w:br/>
      </w:r>
    </w:p>
    <w:p w14:paraId="6981CC6C" w14:textId="42E458AA" w:rsidR="00114819" w:rsidRDefault="00114819" w:rsidP="00D44EC1">
      <w:pPr>
        <w:rPr>
          <w:sz w:val="20"/>
          <w:szCs w:val="22"/>
        </w:rPr>
      </w:pPr>
    </w:p>
    <w:p w14:paraId="5881F8D4" w14:textId="77777777" w:rsidR="00D44EC1" w:rsidRPr="00E815DA" w:rsidRDefault="00D44EC1" w:rsidP="00D44EC1">
      <w:pPr>
        <w:rPr>
          <w:sz w:val="20"/>
          <w:szCs w:val="22"/>
        </w:rPr>
      </w:pPr>
      <w:r w:rsidRPr="00E815DA">
        <w:rPr>
          <w:sz w:val="20"/>
          <w:szCs w:val="22"/>
        </w:rPr>
        <w:t>Name: ___________________________________________________ DOB: ____________________</w:t>
      </w:r>
    </w:p>
    <w:p w14:paraId="0D33B283" w14:textId="77777777" w:rsidR="00D44EC1" w:rsidRPr="00C77176" w:rsidRDefault="00D44EC1" w:rsidP="00D44EC1">
      <w:pPr>
        <w:rPr>
          <w:rFonts w:ascii="Times New Roman" w:hAnsi="Times New Roman"/>
          <w:sz w:val="20"/>
          <w:szCs w:val="22"/>
        </w:rPr>
      </w:pPr>
      <w:r w:rsidRPr="00E815DA">
        <w:rPr>
          <w:sz w:val="20"/>
          <w:szCs w:val="22"/>
        </w:rPr>
        <w:t>Parent/guardian name/s: _____________________________________________________________</w:t>
      </w:r>
    </w:p>
    <w:p w14:paraId="135408BC" w14:textId="77777777" w:rsidR="00D44EC1" w:rsidRPr="00E815DA" w:rsidRDefault="00D44EC1" w:rsidP="00D44EC1">
      <w:pPr>
        <w:rPr>
          <w:sz w:val="20"/>
          <w:szCs w:val="22"/>
        </w:rPr>
      </w:pPr>
      <w:r w:rsidRPr="00E815DA">
        <w:rPr>
          <w:sz w:val="20"/>
          <w:szCs w:val="22"/>
        </w:rPr>
        <w:t>Address: _________________________________________________________________________</w:t>
      </w:r>
      <w:r w:rsidRPr="00E815DA">
        <w:rPr>
          <w:sz w:val="20"/>
          <w:szCs w:val="22"/>
        </w:rPr>
        <w:softHyphen/>
      </w:r>
      <w:r w:rsidRPr="00E815DA">
        <w:rPr>
          <w:sz w:val="20"/>
          <w:szCs w:val="22"/>
        </w:rPr>
        <w:softHyphen/>
      </w:r>
      <w:r w:rsidRPr="00E815DA">
        <w:rPr>
          <w:sz w:val="20"/>
          <w:szCs w:val="22"/>
        </w:rPr>
        <w:softHyphen/>
        <w:t>_</w:t>
      </w:r>
    </w:p>
    <w:p w14:paraId="19DFD02B" w14:textId="77777777" w:rsidR="00D44EC1" w:rsidRPr="00E815DA" w:rsidRDefault="00D44EC1" w:rsidP="00D44EC1">
      <w:pPr>
        <w:rPr>
          <w:sz w:val="20"/>
          <w:szCs w:val="22"/>
        </w:rPr>
      </w:pPr>
      <w:r w:rsidRPr="00E815DA">
        <w:rPr>
          <w:sz w:val="20"/>
          <w:szCs w:val="22"/>
        </w:rPr>
        <w:t>Phone: _________________________ Email: _____________________________________________</w:t>
      </w:r>
    </w:p>
    <w:p w14:paraId="3A41BA1E" w14:textId="77777777" w:rsidR="00D44EC1" w:rsidRPr="00E815DA" w:rsidRDefault="00D44EC1" w:rsidP="00D44EC1">
      <w:pPr>
        <w:rPr>
          <w:sz w:val="20"/>
          <w:szCs w:val="22"/>
        </w:rPr>
      </w:pPr>
      <w:r w:rsidRPr="00E815DA">
        <w:rPr>
          <w:sz w:val="20"/>
          <w:szCs w:val="22"/>
        </w:rPr>
        <w:t>Name/s and age/s of siblings: __________________________________________________________</w:t>
      </w:r>
    </w:p>
    <w:p w14:paraId="068DE918" w14:textId="77777777" w:rsidR="00D44EC1" w:rsidRPr="00E815DA" w:rsidRDefault="00D44EC1" w:rsidP="00D44EC1">
      <w:pPr>
        <w:rPr>
          <w:sz w:val="20"/>
          <w:szCs w:val="22"/>
        </w:rPr>
      </w:pPr>
      <w:r w:rsidRPr="00E815DA">
        <w:rPr>
          <w:sz w:val="20"/>
          <w:szCs w:val="22"/>
        </w:rPr>
        <w:t>Height: ______________________ Weight: ______________________________________________</w:t>
      </w:r>
    </w:p>
    <w:p w14:paraId="0D33E92E" w14:textId="77777777" w:rsidR="00D44EC1" w:rsidRPr="00E815DA" w:rsidRDefault="00D44EC1" w:rsidP="00D44EC1">
      <w:pPr>
        <w:rPr>
          <w:sz w:val="20"/>
          <w:szCs w:val="22"/>
        </w:rPr>
      </w:pPr>
    </w:p>
    <w:p w14:paraId="1B854AAD" w14:textId="77777777" w:rsidR="00D44EC1" w:rsidRPr="00E815DA" w:rsidRDefault="00D44EC1" w:rsidP="00D44EC1">
      <w:pPr>
        <w:rPr>
          <w:sz w:val="20"/>
          <w:szCs w:val="22"/>
        </w:rPr>
      </w:pPr>
      <w:r w:rsidRPr="00E815DA">
        <w:rPr>
          <w:sz w:val="20"/>
          <w:szCs w:val="22"/>
        </w:rPr>
        <w:t>Name of GP: __________________________________________ Suburb: ______________________</w:t>
      </w:r>
    </w:p>
    <w:p w14:paraId="638E94D4" w14:textId="77777777" w:rsidR="00D44EC1" w:rsidRPr="00E815DA" w:rsidRDefault="00D44EC1" w:rsidP="00D44EC1">
      <w:pPr>
        <w:rPr>
          <w:sz w:val="20"/>
          <w:szCs w:val="22"/>
        </w:rPr>
      </w:pPr>
      <w:r w:rsidRPr="00E815DA">
        <w:rPr>
          <w:sz w:val="20"/>
          <w:szCs w:val="22"/>
        </w:rPr>
        <w:t>Name of Specialist: ____________________________________ Suburb: _______________________</w:t>
      </w:r>
    </w:p>
    <w:p w14:paraId="6FF07BE1" w14:textId="77777777" w:rsidR="00D44EC1" w:rsidRPr="00E815DA" w:rsidRDefault="00D44EC1" w:rsidP="00D44EC1">
      <w:pPr>
        <w:rPr>
          <w:sz w:val="20"/>
          <w:szCs w:val="22"/>
        </w:rPr>
      </w:pPr>
    </w:p>
    <w:p w14:paraId="77CD5208" w14:textId="77777777" w:rsidR="00D44EC1" w:rsidRPr="00E815DA" w:rsidRDefault="00D44EC1" w:rsidP="00D44EC1">
      <w:pPr>
        <w:rPr>
          <w:sz w:val="20"/>
          <w:szCs w:val="22"/>
        </w:rPr>
      </w:pPr>
      <w:r w:rsidRPr="00E815DA">
        <w:rPr>
          <w:sz w:val="20"/>
          <w:szCs w:val="22"/>
        </w:rPr>
        <w:t>Specific reason for your appointment and other current health concerns:</w:t>
      </w:r>
    </w:p>
    <w:p w14:paraId="1AD1014F" w14:textId="77777777" w:rsidR="00D44EC1" w:rsidRPr="00E815DA" w:rsidRDefault="00D44EC1" w:rsidP="00D44EC1">
      <w:pPr>
        <w:pStyle w:val="ListParagraph"/>
        <w:numPr>
          <w:ilvl w:val="0"/>
          <w:numId w:val="1"/>
        </w:numPr>
        <w:rPr>
          <w:sz w:val="20"/>
          <w:szCs w:val="22"/>
        </w:rPr>
      </w:pPr>
      <w:r w:rsidRPr="00E815DA">
        <w:rPr>
          <w:sz w:val="20"/>
          <w:szCs w:val="22"/>
        </w:rPr>
        <w:t>____________________________________________________________________________</w:t>
      </w:r>
    </w:p>
    <w:p w14:paraId="5F2BE5AD" w14:textId="77777777" w:rsidR="00D44EC1" w:rsidRPr="00E815DA" w:rsidRDefault="00D44EC1" w:rsidP="00D44EC1">
      <w:pPr>
        <w:pStyle w:val="ListParagraph"/>
        <w:rPr>
          <w:sz w:val="20"/>
          <w:szCs w:val="22"/>
        </w:rPr>
      </w:pPr>
    </w:p>
    <w:p w14:paraId="3216FD9B" w14:textId="77777777" w:rsidR="00D44EC1" w:rsidRPr="00E815DA" w:rsidRDefault="00D44EC1" w:rsidP="00D44EC1">
      <w:pPr>
        <w:pStyle w:val="ListParagraph"/>
        <w:numPr>
          <w:ilvl w:val="0"/>
          <w:numId w:val="1"/>
        </w:numPr>
        <w:rPr>
          <w:sz w:val="20"/>
          <w:szCs w:val="22"/>
        </w:rPr>
      </w:pPr>
      <w:r w:rsidRPr="00E815DA">
        <w:rPr>
          <w:sz w:val="20"/>
          <w:szCs w:val="22"/>
        </w:rPr>
        <w:t>____________________________________________________________________________</w:t>
      </w:r>
    </w:p>
    <w:p w14:paraId="370C0265" w14:textId="77777777" w:rsidR="00D44EC1" w:rsidRPr="00E815DA" w:rsidRDefault="00D44EC1" w:rsidP="00D44EC1">
      <w:pPr>
        <w:ind w:firstLine="360"/>
        <w:rPr>
          <w:sz w:val="20"/>
          <w:szCs w:val="22"/>
        </w:rPr>
      </w:pPr>
      <w:r w:rsidRPr="00E815DA">
        <w:rPr>
          <w:sz w:val="20"/>
          <w:szCs w:val="22"/>
        </w:rPr>
        <w:t>3. _____________________________________________________________________________</w:t>
      </w:r>
    </w:p>
    <w:p w14:paraId="62C4A36C" w14:textId="77777777" w:rsidR="00D44EC1" w:rsidRPr="00E815DA" w:rsidRDefault="00D44EC1" w:rsidP="00D44EC1">
      <w:pPr>
        <w:rPr>
          <w:sz w:val="20"/>
          <w:szCs w:val="22"/>
        </w:rPr>
      </w:pPr>
    </w:p>
    <w:p w14:paraId="2CBE520F" w14:textId="77777777" w:rsidR="00D44EC1" w:rsidRPr="00E815DA" w:rsidRDefault="00D44EC1" w:rsidP="00D44EC1">
      <w:pPr>
        <w:rPr>
          <w:sz w:val="20"/>
          <w:szCs w:val="22"/>
        </w:rPr>
      </w:pPr>
      <w:r w:rsidRPr="00E815DA">
        <w:rPr>
          <w:sz w:val="20"/>
          <w:szCs w:val="22"/>
        </w:rPr>
        <w:t xml:space="preserve">Recent pathology/tests/investigations/operations </w:t>
      </w:r>
      <w:proofErr w:type="spellStart"/>
      <w:r w:rsidRPr="00E815DA">
        <w:rPr>
          <w:sz w:val="20"/>
          <w:szCs w:val="22"/>
        </w:rPr>
        <w:t>etc</w:t>
      </w:r>
      <w:proofErr w:type="spellEnd"/>
      <w:r w:rsidRPr="00E815DA">
        <w:rPr>
          <w:sz w:val="20"/>
          <w:szCs w:val="22"/>
        </w:rPr>
        <w:t>:</w:t>
      </w:r>
    </w:p>
    <w:p w14:paraId="1C5ECB8A" w14:textId="77777777" w:rsidR="00D44EC1" w:rsidRPr="00E815DA" w:rsidRDefault="00D44EC1" w:rsidP="00D44EC1">
      <w:pPr>
        <w:rPr>
          <w:sz w:val="20"/>
          <w:szCs w:val="22"/>
        </w:rPr>
      </w:pPr>
      <w:r w:rsidRPr="00E815DA">
        <w:rPr>
          <w:sz w:val="20"/>
          <w:szCs w:val="22"/>
        </w:rPr>
        <w:t>__________________________________________________________________________________</w:t>
      </w:r>
    </w:p>
    <w:p w14:paraId="7BB3288C" w14:textId="77777777" w:rsidR="00D44EC1" w:rsidRPr="00E815DA" w:rsidRDefault="00D44EC1" w:rsidP="00D44EC1">
      <w:pPr>
        <w:rPr>
          <w:sz w:val="20"/>
          <w:szCs w:val="22"/>
        </w:rPr>
      </w:pPr>
      <w:r w:rsidRPr="00E815DA">
        <w:rPr>
          <w:sz w:val="20"/>
          <w:szCs w:val="22"/>
        </w:rPr>
        <w:t>__________________________________________________________________________________</w:t>
      </w:r>
    </w:p>
    <w:p w14:paraId="232784A3" w14:textId="77777777" w:rsidR="00D44EC1" w:rsidRPr="00E815DA" w:rsidRDefault="00D44EC1" w:rsidP="00D44EC1">
      <w:pPr>
        <w:rPr>
          <w:sz w:val="20"/>
          <w:szCs w:val="22"/>
        </w:rPr>
      </w:pPr>
      <w:r w:rsidRPr="00E815DA">
        <w:rPr>
          <w:sz w:val="20"/>
          <w:szCs w:val="22"/>
        </w:rPr>
        <w:t>__________________________________________________________________________________</w:t>
      </w:r>
    </w:p>
    <w:p w14:paraId="3E182BC5" w14:textId="77777777" w:rsidR="00D44EC1" w:rsidRPr="00E815DA" w:rsidRDefault="00D44EC1" w:rsidP="00D44EC1">
      <w:pPr>
        <w:rPr>
          <w:sz w:val="20"/>
          <w:szCs w:val="22"/>
        </w:rPr>
      </w:pPr>
    </w:p>
    <w:p w14:paraId="4053F424" w14:textId="77777777" w:rsidR="00D44EC1" w:rsidRPr="00E815DA" w:rsidRDefault="00D44EC1" w:rsidP="00D44EC1">
      <w:pPr>
        <w:rPr>
          <w:sz w:val="20"/>
          <w:szCs w:val="22"/>
        </w:rPr>
      </w:pPr>
      <w:r w:rsidRPr="00E815DA">
        <w:rPr>
          <w:sz w:val="20"/>
          <w:szCs w:val="22"/>
        </w:rPr>
        <w:t>Current medications (including dosage):</w:t>
      </w:r>
    </w:p>
    <w:p w14:paraId="6FC9DF2B" w14:textId="77777777" w:rsidR="00D44EC1" w:rsidRPr="00E815DA" w:rsidRDefault="00D44EC1" w:rsidP="00D44EC1">
      <w:pPr>
        <w:rPr>
          <w:sz w:val="20"/>
          <w:szCs w:val="22"/>
        </w:rPr>
      </w:pPr>
      <w:r w:rsidRPr="00E815DA">
        <w:rPr>
          <w:sz w:val="20"/>
          <w:szCs w:val="22"/>
        </w:rPr>
        <w:t>__________________________________________________________________________________</w:t>
      </w:r>
    </w:p>
    <w:p w14:paraId="2E836983" w14:textId="77777777" w:rsidR="00D44EC1" w:rsidRDefault="00D44EC1" w:rsidP="00D44EC1">
      <w:pPr>
        <w:rPr>
          <w:rFonts w:ascii="Times New Roman" w:hAnsi="Times New Roman"/>
          <w:sz w:val="20"/>
          <w:szCs w:val="22"/>
        </w:rPr>
      </w:pPr>
      <w:r w:rsidRPr="00E815DA">
        <w:rPr>
          <w:sz w:val="20"/>
          <w:szCs w:val="22"/>
        </w:rPr>
        <w:t>__________________________________________________________________________________</w:t>
      </w:r>
    </w:p>
    <w:p w14:paraId="027387DB" w14:textId="77777777" w:rsidR="00D44EC1" w:rsidRPr="00C77176" w:rsidRDefault="00D44EC1" w:rsidP="00D44EC1">
      <w:pPr>
        <w:rPr>
          <w:rFonts w:ascii="Times New Roman" w:hAnsi="Times New Roman"/>
          <w:sz w:val="20"/>
          <w:szCs w:val="22"/>
        </w:rPr>
      </w:pPr>
      <w:r w:rsidRPr="00E815DA">
        <w:rPr>
          <w:sz w:val="20"/>
          <w:szCs w:val="22"/>
        </w:rPr>
        <w:t>__________________________________________________________________________________</w:t>
      </w:r>
    </w:p>
    <w:p w14:paraId="252F980E" w14:textId="77777777" w:rsidR="00D44EC1" w:rsidRPr="00E815DA" w:rsidRDefault="00D44EC1" w:rsidP="00D44EC1">
      <w:pPr>
        <w:rPr>
          <w:sz w:val="20"/>
          <w:szCs w:val="22"/>
        </w:rPr>
      </w:pPr>
    </w:p>
    <w:p w14:paraId="2DE90D1B" w14:textId="77777777" w:rsidR="00D44EC1" w:rsidRPr="00E815DA" w:rsidRDefault="00D44EC1" w:rsidP="00D44EC1">
      <w:pPr>
        <w:rPr>
          <w:sz w:val="20"/>
          <w:szCs w:val="22"/>
        </w:rPr>
      </w:pPr>
      <w:r w:rsidRPr="00E815DA">
        <w:rPr>
          <w:sz w:val="20"/>
          <w:szCs w:val="22"/>
        </w:rPr>
        <w:t>Current supplements (dose and brand):</w:t>
      </w:r>
    </w:p>
    <w:p w14:paraId="60A8A23E" w14:textId="77777777" w:rsidR="00D44EC1" w:rsidRPr="00E815DA" w:rsidRDefault="00D44EC1" w:rsidP="00D44EC1">
      <w:pPr>
        <w:rPr>
          <w:sz w:val="20"/>
          <w:szCs w:val="22"/>
        </w:rPr>
      </w:pPr>
      <w:r w:rsidRPr="00E815DA">
        <w:rPr>
          <w:sz w:val="20"/>
          <w:szCs w:val="22"/>
        </w:rPr>
        <w:t>__________________________________________________________________________________</w:t>
      </w:r>
    </w:p>
    <w:p w14:paraId="406511C5" w14:textId="77777777" w:rsidR="00D44EC1" w:rsidRPr="00E815DA" w:rsidRDefault="00D44EC1" w:rsidP="00D44EC1">
      <w:pPr>
        <w:rPr>
          <w:sz w:val="20"/>
          <w:szCs w:val="22"/>
        </w:rPr>
      </w:pPr>
      <w:r w:rsidRPr="00E815DA">
        <w:rPr>
          <w:sz w:val="20"/>
          <w:szCs w:val="22"/>
        </w:rPr>
        <w:t>__________________________________________________________________________________</w:t>
      </w:r>
    </w:p>
    <w:p w14:paraId="006785F7" w14:textId="4D2A57E2" w:rsidR="00D44EC1" w:rsidRDefault="00D44EC1" w:rsidP="00D44EC1">
      <w:pPr>
        <w:rPr>
          <w:sz w:val="20"/>
          <w:szCs w:val="22"/>
        </w:rPr>
      </w:pPr>
    </w:p>
    <w:p w14:paraId="6C7A690B" w14:textId="2F1CB313" w:rsidR="005A72FF" w:rsidRDefault="005A72FF" w:rsidP="00D44EC1">
      <w:pPr>
        <w:rPr>
          <w:sz w:val="20"/>
          <w:szCs w:val="22"/>
        </w:rPr>
      </w:pPr>
    </w:p>
    <w:p w14:paraId="7B0E9EEA" w14:textId="77777777" w:rsidR="005A72FF" w:rsidRPr="00E815DA" w:rsidRDefault="005A72FF" w:rsidP="00D44EC1">
      <w:pPr>
        <w:rPr>
          <w:sz w:val="20"/>
          <w:szCs w:val="22"/>
        </w:rPr>
      </w:pPr>
      <w:bookmarkStart w:id="0" w:name="_GoBack"/>
      <w:bookmarkEnd w:id="0"/>
    </w:p>
    <w:p w14:paraId="1E8B0E94" w14:textId="77777777" w:rsidR="00D44EC1" w:rsidRPr="00E815DA" w:rsidRDefault="00D44EC1" w:rsidP="00D44EC1">
      <w:pPr>
        <w:rPr>
          <w:sz w:val="20"/>
          <w:szCs w:val="22"/>
        </w:rPr>
      </w:pPr>
      <w:r w:rsidRPr="00E815DA">
        <w:rPr>
          <w:sz w:val="20"/>
          <w:szCs w:val="22"/>
        </w:rPr>
        <w:t>Please list any health concerns of family members including siblings, parents and grandparents:</w:t>
      </w:r>
    </w:p>
    <w:p w14:paraId="57BAFFEF" w14:textId="77777777" w:rsidR="00D44EC1" w:rsidRPr="00E815DA" w:rsidRDefault="00D44EC1" w:rsidP="00D44EC1">
      <w:r w:rsidRPr="00E815DA">
        <w:rPr>
          <w:sz w:val="20"/>
          <w:szCs w:val="22"/>
        </w:rPr>
        <w:t>__________________________________________________________________________________</w:t>
      </w:r>
    </w:p>
    <w:p w14:paraId="3BF95695" w14:textId="77777777" w:rsidR="00D44EC1" w:rsidRPr="00E815DA" w:rsidRDefault="00D44EC1" w:rsidP="00D44EC1">
      <w:r w:rsidRPr="00E815DA">
        <w:rPr>
          <w:sz w:val="20"/>
          <w:szCs w:val="22"/>
        </w:rPr>
        <w:t>__________________________________________________________________________________</w:t>
      </w:r>
    </w:p>
    <w:p w14:paraId="677B550A" w14:textId="77777777" w:rsidR="00D44EC1" w:rsidRPr="00E815DA" w:rsidRDefault="00D44EC1" w:rsidP="00D44EC1">
      <w:pPr>
        <w:rPr>
          <w:sz w:val="20"/>
          <w:szCs w:val="22"/>
        </w:rPr>
      </w:pPr>
      <w:r w:rsidRPr="00E815DA">
        <w:rPr>
          <w:sz w:val="20"/>
          <w:szCs w:val="22"/>
        </w:rPr>
        <w:t>__________________________________________________________________________________</w:t>
      </w:r>
    </w:p>
    <w:p w14:paraId="017A4258" w14:textId="77777777" w:rsidR="00D44EC1" w:rsidRPr="00E815DA" w:rsidRDefault="00D44EC1" w:rsidP="00D44EC1">
      <w:pPr>
        <w:rPr>
          <w:sz w:val="20"/>
          <w:szCs w:val="22"/>
        </w:rPr>
      </w:pPr>
    </w:p>
    <w:p w14:paraId="4A4FD80D" w14:textId="77777777" w:rsidR="00D44EC1" w:rsidRPr="00E815DA" w:rsidRDefault="00D44EC1" w:rsidP="00D44EC1">
      <w:pPr>
        <w:rPr>
          <w:sz w:val="20"/>
          <w:szCs w:val="22"/>
        </w:rPr>
      </w:pPr>
      <w:r w:rsidRPr="00E815DA">
        <w:rPr>
          <w:sz w:val="20"/>
          <w:szCs w:val="22"/>
        </w:rPr>
        <w:t>Please list any previous medical history:</w:t>
      </w:r>
    </w:p>
    <w:p w14:paraId="74203965" w14:textId="77777777" w:rsidR="00D44EC1" w:rsidRPr="00E815DA" w:rsidRDefault="00D44EC1" w:rsidP="00D44EC1">
      <w:r w:rsidRPr="00E815DA">
        <w:rPr>
          <w:sz w:val="20"/>
          <w:szCs w:val="22"/>
        </w:rPr>
        <w:t>__________________________________________________________________________________</w:t>
      </w:r>
    </w:p>
    <w:p w14:paraId="1346D8B9" w14:textId="77777777" w:rsidR="00D44EC1" w:rsidRPr="00E815DA" w:rsidRDefault="00D44EC1" w:rsidP="00D44EC1">
      <w:r w:rsidRPr="00E815DA">
        <w:rPr>
          <w:sz w:val="20"/>
          <w:szCs w:val="22"/>
        </w:rPr>
        <w:t>__________________________________________________________________________________</w:t>
      </w:r>
    </w:p>
    <w:p w14:paraId="1FF4DC98" w14:textId="77777777" w:rsidR="00D44EC1" w:rsidRPr="00E815DA" w:rsidRDefault="00D44EC1" w:rsidP="00D44EC1">
      <w:pPr>
        <w:rPr>
          <w:sz w:val="20"/>
          <w:szCs w:val="22"/>
        </w:rPr>
      </w:pPr>
      <w:r w:rsidRPr="00E815DA">
        <w:rPr>
          <w:sz w:val="20"/>
          <w:szCs w:val="22"/>
        </w:rPr>
        <w:t>__________________________________________________________________________________</w:t>
      </w:r>
    </w:p>
    <w:p w14:paraId="0FBF6D37" w14:textId="77777777" w:rsidR="00D44EC1" w:rsidRPr="00E815DA" w:rsidRDefault="00D44EC1" w:rsidP="00D44EC1">
      <w:pPr>
        <w:rPr>
          <w:sz w:val="20"/>
          <w:szCs w:val="22"/>
        </w:rPr>
      </w:pPr>
    </w:p>
    <w:p w14:paraId="3DCDA116" w14:textId="77777777" w:rsidR="00D44EC1" w:rsidRPr="00E815DA" w:rsidRDefault="00D44EC1" w:rsidP="00D44EC1">
      <w:pPr>
        <w:rPr>
          <w:sz w:val="20"/>
          <w:szCs w:val="22"/>
        </w:rPr>
      </w:pPr>
      <w:r w:rsidRPr="00E815DA">
        <w:rPr>
          <w:sz w:val="20"/>
          <w:szCs w:val="22"/>
        </w:rPr>
        <w:t>Please explain your child’s general temperament:</w:t>
      </w:r>
    </w:p>
    <w:p w14:paraId="14A9951F" w14:textId="77777777" w:rsidR="00D44EC1" w:rsidRPr="00E815DA" w:rsidRDefault="00D44EC1" w:rsidP="00D44EC1">
      <w:r w:rsidRPr="00E815DA">
        <w:rPr>
          <w:sz w:val="20"/>
          <w:szCs w:val="22"/>
        </w:rPr>
        <w:t>__________________________________________________________________________________</w:t>
      </w:r>
    </w:p>
    <w:p w14:paraId="48CA8EB8" w14:textId="77777777" w:rsidR="00D44EC1" w:rsidRPr="00E815DA" w:rsidRDefault="00D44EC1" w:rsidP="00D44EC1">
      <w:r w:rsidRPr="00E815DA">
        <w:rPr>
          <w:sz w:val="20"/>
          <w:szCs w:val="22"/>
        </w:rPr>
        <w:t>__________________________________________________________________________________</w:t>
      </w:r>
    </w:p>
    <w:p w14:paraId="1DD1F520" w14:textId="77777777" w:rsidR="00D44EC1" w:rsidRPr="00E815DA" w:rsidRDefault="00D44EC1" w:rsidP="00D44EC1">
      <w:pPr>
        <w:rPr>
          <w:sz w:val="20"/>
          <w:szCs w:val="22"/>
        </w:rPr>
      </w:pPr>
    </w:p>
    <w:p w14:paraId="1AB57CA8" w14:textId="77777777" w:rsidR="00D44EC1" w:rsidRPr="00E815DA" w:rsidRDefault="00D44EC1" w:rsidP="00D44EC1">
      <w:pPr>
        <w:rPr>
          <w:sz w:val="20"/>
          <w:szCs w:val="22"/>
        </w:rPr>
      </w:pPr>
      <w:r w:rsidRPr="00E815DA">
        <w:rPr>
          <w:sz w:val="20"/>
          <w:szCs w:val="22"/>
        </w:rPr>
        <w:t>Has your child taken any antibiotics? If yes, when and how many?</w:t>
      </w:r>
    </w:p>
    <w:p w14:paraId="3F7BFD11" w14:textId="77777777" w:rsidR="00D44EC1" w:rsidRPr="00E815DA" w:rsidRDefault="00D44EC1" w:rsidP="00D44EC1">
      <w:r w:rsidRPr="00E815DA">
        <w:rPr>
          <w:sz w:val="20"/>
          <w:szCs w:val="22"/>
        </w:rPr>
        <w:t>__________________________________________________________________________________</w:t>
      </w:r>
    </w:p>
    <w:p w14:paraId="12A84C52" w14:textId="77777777" w:rsidR="00D44EC1" w:rsidRPr="00E815DA" w:rsidRDefault="00D44EC1" w:rsidP="00D44EC1">
      <w:r w:rsidRPr="00E815DA">
        <w:rPr>
          <w:sz w:val="20"/>
          <w:szCs w:val="22"/>
        </w:rPr>
        <w:t>__________________________________________________________________________________</w:t>
      </w:r>
    </w:p>
    <w:p w14:paraId="5D84A2C7" w14:textId="77777777" w:rsidR="00D44EC1" w:rsidRPr="00E815DA" w:rsidRDefault="00D44EC1" w:rsidP="00D44EC1">
      <w:pPr>
        <w:rPr>
          <w:sz w:val="20"/>
          <w:szCs w:val="22"/>
        </w:rPr>
      </w:pPr>
    </w:p>
    <w:p w14:paraId="4465A6F3" w14:textId="77777777" w:rsidR="00D44EC1" w:rsidRPr="00E815DA" w:rsidRDefault="00D44EC1" w:rsidP="00D44EC1">
      <w:pPr>
        <w:rPr>
          <w:sz w:val="20"/>
          <w:szCs w:val="22"/>
        </w:rPr>
      </w:pPr>
      <w:r w:rsidRPr="00E815DA">
        <w:rPr>
          <w:sz w:val="20"/>
          <w:szCs w:val="22"/>
        </w:rPr>
        <w:t>Did you experience any pregnancy complications?</w:t>
      </w:r>
    </w:p>
    <w:p w14:paraId="0AC29F62" w14:textId="77777777" w:rsidR="00D44EC1" w:rsidRPr="00E815DA" w:rsidRDefault="00D44EC1" w:rsidP="00D44EC1">
      <w:r w:rsidRPr="00E815DA">
        <w:rPr>
          <w:sz w:val="20"/>
          <w:szCs w:val="22"/>
        </w:rPr>
        <w:t>__________________________________________________________________________________</w:t>
      </w:r>
    </w:p>
    <w:p w14:paraId="676923AD" w14:textId="77777777" w:rsidR="00D44EC1" w:rsidRPr="00E815DA" w:rsidRDefault="00D44EC1" w:rsidP="00D44EC1">
      <w:r w:rsidRPr="00E815DA">
        <w:rPr>
          <w:sz w:val="20"/>
          <w:szCs w:val="22"/>
        </w:rPr>
        <w:t>__________________________________________________________________________________</w:t>
      </w:r>
    </w:p>
    <w:p w14:paraId="478AA313" w14:textId="77777777" w:rsidR="00D44EC1" w:rsidRPr="00E815DA" w:rsidRDefault="00D44EC1" w:rsidP="00D44EC1">
      <w:pPr>
        <w:rPr>
          <w:sz w:val="20"/>
          <w:szCs w:val="22"/>
        </w:rPr>
      </w:pPr>
    </w:p>
    <w:p w14:paraId="2C9EFA14" w14:textId="77777777" w:rsidR="00D44EC1" w:rsidRPr="00E815DA" w:rsidRDefault="00D44EC1" w:rsidP="00D44EC1">
      <w:pPr>
        <w:rPr>
          <w:sz w:val="20"/>
          <w:szCs w:val="22"/>
        </w:rPr>
      </w:pPr>
      <w:r w:rsidRPr="00E815DA">
        <w:rPr>
          <w:sz w:val="20"/>
          <w:szCs w:val="22"/>
        </w:rPr>
        <w:fldChar w:fldCharType="begin"/>
      </w:r>
      <w:r w:rsidRPr="00E815DA">
        <w:rPr>
          <w:sz w:val="20"/>
          <w:szCs w:val="22"/>
        </w:rPr>
        <w:instrText xml:space="preserve"> </w:instrText>
      </w:r>
      <w:r w:rsidRPr="00E815DA">
        <w:rPr>
          <w:sz w:val="20"/>
          <w:szCs w:val="22"/>
        </w:rPr>
        <w:fldChar w:fldCharType="begin"/>
      </w:r>
      <w:r w:rsidRPr="00E815DA">
        <w:rPr>
          <w:sz w:val="20"/>
          <w:szCs w:val="22"/>
        </w:rPr>
        <w:instrText xml:space="preserve"> PRIVATE "&lt;INPUT TYPE=\"CHECKBOX\"&gt;" </w:instrText>
      </w:r>
      <w:r w:rsidRPr="00E815DA">
        <w:rPr>
          <w:sz w:val="20"/>
          <w:szCs w:val="22"/>
        </w:rPr>
        <w:fldChar w:fldCharType="end"/>
      </w:r>
      <w:r w:rsidRPr="00E815DA">
        <w:rPr>
          <w:sz w:val="20"/>
          <w:szCs w:val="22"/>
        </w:rPr>
        <w:instrText xml:space="preserve">MACROBUTTON HTMLDirect </w:instrText>
      </w:r>
      <w:r w:rsidRPr="00E815DA">
        <w:rPr>
          <w:noProof/>
          <w:lang w:val="en-GB" w:eastAsia="en-GB"/>
        </w:rPr>
        <w:drawing>
          <wp:inline distT="0" distB="0" distL="0" distR="0" wp14:anchorId="20B239FF" wp14:editId="7067A015">
            <wp:extent cx="203200" cy="203200"/>
            <wp:effectExtent l="25400" t="0" r="0" b="0"/>
            <wp:docPr id="152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5DA">
        <w:rPr>
          <w:sz w:val="20"/>
          <w:szCs w:val="22"/>
        </w:rPr>
        <w:fldChar w:fldCharType="end"/>
      </w:r>
      <w:r w:rsidRPr="00E815DA">
        <w:rPr>
          <w:sz w:val="20"/>
          <w:szCs w:val="22"/>
        </w:rPr>
        <w:t xml:space="preserve"> What was your child’s birth weight? __________________________________________________</w:t>
      </w:r>
    </w:p>
    <w:p w14:paraId="69EC9380" w14:textId="77777777" w:rsidR="00D44EC1" w:rsidRPr="00E815DA" w:rsidRDefault="00D44EC1" w:rsidP="00D44EC1">
      <w:pPr>
        <w:rPr>
          <w:sz w:val="20"/>
          <w:szCs w:val="22"/>
        </w:rPr>
      </w:pPr>
      <w:r w:rsidRPr="00E815DA">
        <w:rPr>
          <w:noProof/>
          <w:sz w:val="20"/>
          <w:szCs w:val="22"/>
          <w:lang w:val="en-GB" w:eastAsia="en-GB"/>
        </w:rPr>
        <w:drawing>
          <wp:inline distT="0" distB="0" distL="0" distR="0" wp14:anchorId="52754B86" wp14:editId="78DF444B">
            <wp:extent cx="203200" cy="203200"/>
            <wp:effectExtent l="25400" t="0" r="0" b="0"/>
            <wp:docPr id="156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5DA">
        <w:rPr>
          <w:sz w:val="20"/>
          <w:szCs w:val="22"/>
        </w:rPr>
        <w:t>Was your child breastfed? Exclusively? ___________________How long? ____________________</w:t>
      </w:r>
    </w:p>
    <w:p w14:paraId="33E38538" w14:textId="77777777" w:rsidR="00D44EC1" w:rsidRPr="00E815DA" w:rsidRDefault="00D44EC1" w:rsidP="00D44EC1">
      <w:pPr>
        <w:rPr>
          <w:sz w:val="20"/>
          <w:szCs w:val="22"/>
        </w:rPr>
      </w:pPr>
      <w:r w:rsidRPr="00E815DA">
        <w:rPr>
          <w:sz w:val="20"/>
          <w:szCs w:val="22"/>
        </w:rPr>
        <w:fldChar w:fldCharType="begin"/>
      </w:r>
      <w:r w:rsidRPr="00E815DA">
        <w:rPr>
          <w:sz w:val="20"/>
          <w:szCs w:val="22"/>
        </w:rPr>
        <w:instrText xml:space="preserve"> </w:instrText>
      </w:r>
      <w:r w:rsidRPr="00E815DA">
        <w:rPr>
          <w:sz w:val="20"/>
          <w:szCs w:val="22"/>
        </w:rPr>
        <w:fldChar w:fldCharType="begin"/>
      </w:r>
      <w:r w:rsidRPr="00E815DA">
        <w:rPr>
          <w:sz w:val="20"/>
          <w:szCs w:val="22"/>
        </w:rPr>
        <w:instrText xml:space="preserve"> PRIVATE "&lt;INPUT TYPE=\"CHECKBOX\"&gt;" </w:instrText>
      </w:r>
      <w:r w:rsidRPr="00E815DA">
        <w:rPr>
          <w:sz w:val="20"/>
          <w:szCs w:val="22"/>
        </w:rPr>
        <w:fldChar w:fldCharType="end"/>
      </w:r>
      <w:r w:rsidRPr="00E815DA">
        <w:rPr>
          <w:sz w:val="20"/>
          <w:szCs w:val="22"/>
        </w:rPr>
        <w:instrText xml:space="preserve">MACROBUTTON HTMLDirect </w:instrText>
      </w:r>
      <w:r w:rsidRPr="00E815DA">
        <w:rPr>
          <w:noProof/>
          <w:lang w:val="en-GB" w:eastAsia="en-GB"/>
        </w:rPr>
        <w:drawing>
          <wp:inline distT="0" distB="0" distL="0" distR="0" wp14:anchorId="284BF1AD" wp14:editId="04833A37">
            <wp:extent cx="203200" cy="203200"/>
            <wp:effectExtent l="25400" t="0" r="0" b="0"/>
            <wp:docPr id="153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5DA">
        <w:rPr>
          <w:sz w:val="20"/>
          <w:szCs w:val="22"/>
        </w:rPr>
        <w:fldChar w:fldCharType="end"/>
      </w:r>
      <w:r w:rsidRPr="00E815DA">
        <w:rPr>
          <w:sz w:val="20"/>
          <w:szCs w:val="22"/>
        </w:rPr>
        <w:t>Was your child formula fed? Which formula? ____________________________________________</w:t>
      </w:r>
    </w:p>
    <w:p w14:paraId="3A7A8884" w14:textId="77777777" w:rsidR="00D44EC1" w:rsidRPr="00E815DA" w:rsidRDefault="00D44EC1" w:rsidP="00D44EC1">
      <w:pPr>
        <w:rPr>
          <w:sz w:val="20"/>
          <w:szCs w:val="22"/>
        </w:rPr>
      </w:pPr>
    </w:p>
    <w:p w14:paraId="09D3FB42" w14:textId="77777777" w:rsidR="00D44EC1" w:rsidRPr="00E815DA" w:rsidRDefault="00D44EC1" w:rsidP="00D44EC1">
      <w:pPr>
        <w:rPr>
          <w:sz w:val="20"/>
          <w:szCs w:val="22"/>
        </w:rPr>
      </w:pPr>
      <w:r w:rsidRPr="00E815DA">
        <w:rPr>
          <w:sz w:val="20"/>
          <w:szCs w:val="22"/>
        </w:rPr>
        <w:t>Birth details:</w:t>
      </w:r>
    </w:p>
    <w:p w14:paraId="245ADB82" w14:textId="77777777" w:rsidR="00D44EC1" w:rsidRDefault="00D44EC1" w:rsidP="00D44EC1">
      <w:pPr>
        <w:rPr>
          <w:rFonts w:ascii="Times New Roman" w:hAnsi="Times New Roman"/>
          <w:sz w:val="20"/>
          <w:szCs w:val="22"/>
        </w:rPr>
      </w:pPr>
    </w:p>
    <w:p w14:paraId="31BC4F4E" w14:textId="77777777" w:rsidR="00114819" w:rsidRPr="00D041BE" w:rsidRDefault="00114819" w:rsidP="00D44EC1">
      <w:pPr>
        <w:rPr>
          <w:rFonts w:ascii="Times New Roman" w:hAnsi="Times New Roman"/>
          <w:sz w:val="20"/>
          <w:szCs w:val="22"/>
        </w:rPr>
        <w:sectPr w:rsidR="00114819" w:rsidRPr="00D041BE" w:rsidSect="00D44EC1">
          <w:type w:val="continuous"/>
          <w:pgSz w:w="11900" w:h="16840"/>
          <w:pgMar w:top="284" w:right="560" w:bottom="426" w:left="851" w:header="708" w:footer="708" w:gutter="0"/>
          <w:cols w:space="708"/>
        </w:sectPr>
      </w:pPr>
    </w:p>
    <w:p w14:paraId="4CA3DD79" w14:textId="77777777" w:rsidR="00D44EC1" w:rsidRPr="00E815DA" w:rsidRDefault="00D44EC1" w:rsidP="00D44EC1">
      <w:pPr>
        <w:rPr>
          <w:sz w:val="20"/>
          <w:szCs w:val="22"/>
        </w:rPr>
      </w:pPr>
      <w:r w:rsidRPr="00E815DA">
        <w:rPr>
          <w:noProof/>
          <w:sz w:val="20"/>
          <w:szCs w:val="22"/>
          <w:lang w:val="en-GB" w:eastAsia="en-GB"/>
        </w:rPr>
        <w:drawing>
          <wp:inline distT="0" distB="0" distL="0" distR="0" wp14:anchorId="395D0495" wp14:editId="40858F3C">
            <wp:extent cx="203200" cy="203200"/>
            <wp:effectExtent l="25400" t="0" r="0" b="0"/>
            <wp:docPr id="180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5DA">
        <w:rPr>
          <w:sz w:val="20"/>
          <w:szCs w:val="22"/>
        </w:rPr>
        <w:t>Vaginal delivery</w:t>
      </w:r>
    </w:p>
    <w:p w14:paraId="45743D3A" w14:textId="77777777" w:rsidR="00D44EC1" w:rsidRPr="00E815DA" w:rsidRDefault="00D44EC1" w:rsidP="00D44EC1">
      <w:pPr>
        <w:rPr>
          <w:sz w:val="20"/>
          <w:szCs w:val="22"/>
        </w:rPr>
      </w:pPr>
      <w:r w:rsidRPr="00E815DA">
        <w:rPr>
          <w:noProof/>
          <w:sz w:val="20"/>
          <w:szCs w:val="22"/>
          <w:lang w:val="en-GB" w:eastAsia="en-GB"/>
        </w:rPr>
        <w:drawing>
          <wp:inline distT="0" distB="0" distL="0" distR="0" wp14:anchorId="5ED4D918" wp14:editId="269967EE">
            <wp:extent cx="203200" cy="203200"/>
            <wp:effectExtent l="25400" t="0" r="0" b="0"/>
            <wp:docPr id="181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E815DA">
        <w:rPr>
          <w:sz w:val="20"/>
          <w:szCs w:val="22"/>
        </w:rPr>
        <w:t>Caeserean</w:t>
      </w:r>
      <w:proofErr w:type="spellEnd"/>
      <w:r w:rsidRPr="00E815DA">
        <w:rPr>
          <w:sz w:val="20"/>
          <w:szCs w:val="22"/>
        </w:rPr>
        <w:t xml:space="preserve"> section</w:t>
      </w:r>
    </w:p>
    <w:p w14:paraId="175DC4D9" w14:textId="77777777" w:rsidR="00D44EC1" w:rsidRPr="00E815DA" w:rsidRDefault="00D44EC1" w:rsidP="00D44EC1">
      <w:pPr>
        <w:rPr>
          <w:sz w:val="20"/>
          <w:szCs w:val="22"/>
        </w:rPr>
      </w:pPr>
      <w:r w:rsidRPr="00E815DA">
        <w:rPr>
          <w:sz w:val="20"/>
          <w:szCs w:val="22"/>
        </w:rPr>
        <w:fldChar w:fldCharType="begin"/>
      </w:r>
      <w:r w:rsidRPr="00E815DA">
        <w:rPr>
          <w:sz w:val="20"/>
          <w:szCs w:val="22"/>
        </w:rPr>
        <w:instrText xml:space="preserve"> </w:instrText>
      </w:r>
      <w:r w:rsidRPr="00E815DA">
        <w:rPr>
          <w:sz w:val="20"/>
          <w:szCs w:val="22"/>
        </w:rPr>
        <w:fldChar w:fldCharType="begin"/>
      </w:r>
      <w:r w:rsidRPr="00E815DA">
        <w:rPr>
          <w:sz w:val="20"/>
          <w:szCs w:val="22"/>
        </w:rPr>
        <w:instrText xml:space="preserve"> PRIVATE "&lt;INPUT TYPE=\"CHECKBOX\"&gt;" </w:instrText>
      </w:r>
      <w:r w:rsidRPr="00E815DA">
        <w:rPr>
          <w:sz w:val="20"/>
          <w:szCs w:val="22"/>
        </w:rPr>
        <w:fldChar w:fldCharType="end"/>
      </w:r>
      <w:r w:rsidRPr="00E815DA">
        <w:rPr>
          <w:sz w:val="20"/>
          <w:szCs w:val="22"/>
        </w:rPr>
        <w:instrText xml:space="preserve">MACROBUTTON HTMLDirect </w:instrText>
      </w:r>
      <w:r w:rsidRPr="00E815DA">
        <w:rPr>
          <w:noProof/>
          <w:lang w:val="en-GB" w:eastAsia="en-GB"/>
        </w:rPr>
        <w:drawing>
          <wp:inline distT="0" distB="0" distL="0" distR="0" wp14:anchorId="6634D2C0" wp14:editId="1385FFEC">
            <wp:extent cx="203200" cy="203200"/>
            <wp:effectExtent l="25400" t="0" r="0" b="0"/>
            <wp:docPr id="182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5DA">
        <w:rPr>
          <w:sz w:val="20"/>
          <w:szCs w:val="22"/>
        </w:rPr>
        <w:fldChar w:fldCharType="end"/>
      </w:r>
      <w:r w:rsidRPr="00E815DA">
        <w:rPr>
          <w:sz w:val="20"/>
          <w:szCs w:val="22"/>
        </w:rPr>
        <w:t xml:space="preserve"> Forceps delivery</w:t>
      </w:r>
    </w:p>
    <w:p w14:paraId="1DF994FB" w14:textId="3821731C" w:rsidR="00D44EC1" w:rsidRPr="00114819" w:rsidRDefault="00D44EC1" w:rsidP="00D44EC1">
      <w:pPr>
        <w:rPr>
          <w:sz w:val="20"/>
          <w:szCs w:val="22"/>
        </w:rPr>
      </w:pPr>
      <w:r w:rsidRPr="00E815DA">
        <w:rPr>
          <w:sz w:val="20"/>
          <w:szCs w:val="22"/>
        </w:rPr>
        <w:fldChar w:fldCharType="begin"/>
      </w:r>
      <w:r w:rsidRPr="00E815DA">
        <w:rPr>
          <w:sz w:val="20"/>
          <w:szCs w:val="22"/>
        </w:rPr>
        <w:instrText xml:space="preserve"> </w:instrText>
      </w:r>
      <w:r w:rsidRPr="00E815DA">
        <w:rPr>
          <w:sz w:val="20"/>
          <w:szCs w:val="22"/>
        </w:rPr>
        <w:fldChar w:fldCharType="begin"/>
      </w:r>
      <w:r w:rsidRPr="00E815DA">
        <w:rPr>
          <w:sz w:val="20"/>
          <w:szCs w:val="22"/>
        </w:rPr>
        <w:instrText xml:space="preserve"> PRIVATE "&lt;INPUT TYPE=\"CHECKBOX\"&gt;" </w:instrText>
      </w:r>
      <w:r w:rsidRPr="00E815DA">
        <w:rPr>
          <w:sz w:val="20"/>
          <w:szCs w:val="22"/>
        </w:rPr>
        <w:fldChar w:fldCharType="end"/>
      </w:r>
      <w:r w:rsidRPr="00E815DA">
        <w:rPr>
          <w:sz w:val="20"/>
          <w:szCs w:val="22"/>
        </w:rPr>
        <w:instrText xml:space="preserve">MACROBUTTON HTMLDirect </w:instrText>
      </w:r>
      <w:r w:rsidRPr="00E815DA">
        <w:rPr>
          <w:noProof/>
          <w:lang w:val="en-GB" w:eastAsia="en-GB"/>
        </w:rPr>
        <w:drawing>
          <wp:inline distT="0" distB="0" distL="0" distR="0" wp14:anchorId="16B7B0FE" wp14:editId="200DB2DA">
            <wp:extent cx="203200" cy="203200"/>
            <wp:effectExtent l="25400" t="0" r="0" b="0"/>
            <wp:docPr id="183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5DA">
        <w:rPr>
          <w:sz w:val="20"/>
          <w:szCs w:val="22"/>
        </w:rPr>
        <w:fldChar w:fldCharType="end"/>
      </w:r>
      <w:r w:rsidRPr="00E815DA">
        <w:rPr>
          <w:sz w:val="20"/>
          <w:szCs w:val="22"/>
        </w:rPr>
        <w:t xml:space="preserve"> Vacuum extraction</w:t>
      </w:r>
    </w:p>
    <w:p w14:paraId="7649D7BA" w14:textId="77777777" w:rsidR="00114819" w:rsidRDefault="00114819" w:rsidP="00D44EC1">
      <w:pPr>
        <w:rPr>
          <w:sz w:val="20"/>
          <w:szCs w:val="22"/>
        </w:rPr>
      </w:pPr>
    </w:p>
    <w:p w14:paraId="09E6039E" w14:textId="77777777" w:rsidR="00114819" w:rsidRDefault="00114819" w:rsidP="00D44EC1">
      <w:pPr>
        <w:rPr>
          <w:sz w:val="20"/>
          <w:szCs w:val="22"/>
        </w:rPr>
      </w:pPr>
    </w:p>
    <w:p w14:paraId="5825806A" w14:textId="77777777" w:rsidR="00114819" w:rsidRDefault="00114819" w:rsidP="00D44EC1">
      <w:pPr>
        <w:rPr>
          <w:sz w:val="20"/>
          <w:szCs w:val="22"/>
        </w:rPr>
      </w:pPr>
    </w:p>
    <w:p w14:paraId="0AD52765" w14:textId="77777777" w:rsidR="00D44EC1" w:rsidRPr="00E815DA" w:rsidRDefault="00D44EC1" w:rsidP="00D44EC1">
      <w:pPr>
        <w:rPr>
          <w:sz w:val="20"/>
          <w:szCs w:val="22"/>
        </w:rPr>
      </w:pPr>
      <w:r w:rsidRPr="00E815DA">
        <w:rPr>
          <w:noProof/>
          <w:sz w:val="20"/>
          <w:szCs w:val="22"/>
          <w:lang w:val="en-GB" w:eastAsia="en-GB"/>
        </w:rPr>
        <w:drawing>
          <wp:inline distT="0" distB="0" distL="0" distR="0" wp14:anchorId="48931FF9" wp14:editId="4F3E77EF">
            <wp:extent cx="203200" cy="203200"/>
            <wp:effectExtent l="25400" t="0" r="0" b="0"/>
            <wp:docPr id="185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E815DA">
        <w:rPr>
          <w:sz w:val="20"/>
          <w:szCs w:val="22"/>
        </w:rPr>
        <w:t>Foetal</w:t>
      </w:r>
      <w:proofErr w:type="spellEnd"/>
      <w:r w:rsidRPr="00E815DA">
        <w:rPr>
          <w:sz w:val="20"/>
          <w:szCs w:val="22"/>
        </w:rPr>
        <w:t xml:space="preserve"> distress</w:t>
      </w:r>
    </w:p>
    <w:p w14:paraId="2E5508BC" w14:textId="77777777" w:rsidR="00D44EC1" w:rsidRPr="00E815DA" w:rsidRDefault="00D44EC1" w:rsidP="00D44EC1">
      <w:pPr>
        <w:rPr>
          <w:sz w:val="20"/>
          <w:szCs w:val="22"/>
        </w:rPr>
      </w:pPr>
      <w:r w:rsidRPr="00E815DA">
        <w:rPr>
          <w:noProof/>
          <w:sz w:val="20"/>
          <w:szCs w:val="22"/>
          <w:lang w:val="en-GB" w:eastAsia="en-GB"/>
        </w:rPr>
        <w:drawing>
          <wp:inline distT="0" distB="0" distL="0" distR="0" wp14:anchorId="2A8BFBEB" wp14:editId="574C3605">
            <wp:extent cx="203200" cy="203200"/>
            <wp:effectExtent l="25400" t="0" r="0" b="0"/>
            <wp:docPr id="186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5DA">
        <w:rPr>
          <w:sz w:val="20"/>
          <w:szCs w:val="22"/>
        </w:rPr>
        <w:t>Low birth weight</w:t>
      </w:r>
    </w:p>
    <w:p w14:paraId="0F3CF33C" w14:textId="77777777" w:rsidR="00D44EC1" w:rsidRPr="00E815DA" w:rsidRDefault="00D44EC1" w:rsidP="00D44EC1">
      <w:pPr>
        <w:rPr>
          <w:sz w:val="20"/>
          <w:szCs w:val="22"/>
        </w:rPr>
      </w:pPr>
      <w:r w:rsidRPr="00E815DA">
        <w:rPr>
          <w:noProof/>
          <w:sz w:val="20"/>
          <w:szCs w:val="22"/>
          <w:lang w:val="en-GB" w:eastAsia="en-GB"/>
        </w:rPr>
        <w:drawing>
          <wp:inline distT="0" distB="0" distL="0" distR="0" wp14:anchorId="21C13AE1" wp14:editId="0CFC9425">
            <wp:extent cx="203200" cy="203200"/>
            <wp:effectExtent l="25400" t="0" r="0" b="0"/>
            <wp:docPr id="187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5DA">
        <w:rPr>
          <w:sz w:val="20"/>
          <w:szCs w:val="22"/>
        </w:rPr>
        <w:t>Premature delivery</w:t>
      </w:r>
    </w:p>
    <w:p w14:paraId="304BFD98" w14:textId="77777777" w:rsidR="00D44EC1" w:rsidRPr="00E815DA" w:rsidRDefault="00D44EC1" w:rsidP="00D44EC1">
      <w:pPr>
        <w:rPr>
          <w:sz w:val="20"/>
          <w:szCs w:val="22"/>
        </w:rPr>
      </w:pPr>
      <w:r w:rsidRPr="00E815DA">
        <w:rPr>
          <w:noProof/>
          <w:sz w:val="20"/>
          <w:szCs w:val="22"/>
          <w:lang w:val="en-GB" w:eastAsia="en-GB"/>
        </w:rPr>
        <w:drawing>
          <wp:inline distT="0" distB="0" distL="0" distR="0" wp14:anchorId="50CC1114" wp14:editId="3FB80A9A">
            <wp:extent cx="203200" cy="203200"/>
            <wp:effectExtent l="25400" t="0" r="0" b="0"/>
            <wp:docPr id="188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5DA">
        <w:rPr>
          <w:sz w:val="20"/>
          <w:szCs w:val="22"/>
        </w:rPr>
        <w:t xml:space="preserve"> Prolonged </w:t>
      </w:r>
      <w:proofErr w:type="spellStart"/>
      <w:r w:rsidRPr="00E815DA">
        <w:rPr>
          <w:sz w:val="20"/>
          <w:szCs w:val="22"/>
        </w:rPr>
        <w:t>labour</w:t>
      </w:r>
      <w:proofErr w:type="spellEnd"/>
    </w:p>
    <w:p w14:paraId="6E4C7DEB" w14:textId="77777777" w:rsidR="00D44EC1" w:rsidRPr="00C77176" w:rsidRDefault="00D44EC1" w:rsidP="00D44EC1">
      <w:pPr>
        <w:rPr>
          <w:rFonts w:ascii="Times New Roman" w:hAnsi="Times New Roman"/>
          <w:sz w:val="20"/>
          <w:szCs w:val="22"/>
        </w:rPr>
        <w:sectPr w:rsidR="00D44EC1" w:rsidRPr="00C77176" w:rsidSect="00114819">
          <w:type w:val="continuous"/>
          <w:pgSz w:w="11900" w:h="16840"/>
          <w:pgMar w:top="284" w:right="560" w:bottom="426" w:left="851" w:header="708" w:footer="708" w:gutter="0"/>
          <w:cols w:num="2" w:space="720"/>
        </w:sectPr>
      </w:pPr>
    </w:p>
    <w:p w14:paraId="07878813" w14:textId="77777777" w:rsidR="00D44EC1" w:rsidRPr="00C77176" w:rsidRDefault="00D44EC1" w:rsidP="00D44EC1">
      <w:pPr>
        <w:rPr>
          <w:rFonts w:ascii="Times New Roman" w:hAnsi="Times New Roman"/>
          <w:sz w:val="20"/>
          <w:szCs w:val="22"/>
        </w:rPr>
      </w:pPr>
    </w:p>
    <w:p w14:paraId="757C035C" w14:textId="77777777" w:rsidR="00D44EC1" w:rsidRPr="00E815DA" w:rsidRDefault="00D44EC1" w:rsidP="00D44EC1">
      <w:pPr>
        <w:pStyle w:val="z-TopofForm"/>
        <w:rPr>
          <w:rFonts w:ascii="Verdana" w:hAnsi="Verdana"/>
        </w:rPr>
        <w:sectPr w:rsidR="00D44EC1" w:rsidRPr="00E815DA" w:rsidSect="006E3EDC">
          <w:pgSz w:w="11900" w:h="16840"/>
          <w:pgMar w:top="284" w:right="560" w:bottom="426" w:left="851" w:header="708" w:footer="708" w:gutter="0"/>
          <w:cols w:space="708"/>
        </w:sectPr>
      </w:pPr>
      <w:r w:rsidRPr="00E815DA">
        <w:rPr>
          <w:rFonts w:ascii="Verdana" w:hAnsi="Verdana"/>
        </w:rPr>
        <w:t>T</w:t>
      </w:r>
    </w:p>
    <w:p w14:paraId="3199E50C" w14:textId="77777777" w:rsidR="00D44EC1" w:rsidRPr="00E815DA" w:rsidRDefault="00D44EC1" w:rsidP="00D44EC1">
      <w:pPr>
        <w:pStyle w:val="z-TopofForm"/>
        <w:rPr>
          <w:rFonts w:ascii="Verdana" w:hAnsi="Verdana"/>
        </w:rPr>
      </w:pPr>
      <w:r w:rsidRPr="00E815DA">
        <w:rPr>
          <w:rFonts w:ascii="Verdana" w:hAnsi="Verdana"/>
        </w:rPr>
        <w:t>op of Form</w:t>
      </w:r>
    </w:p>
    <w:p w14:paraId="77F4C450" w14:textId="77777777" w:rsidR="00D44EC1" w:rsidRPr="00E815DA" w:rsidRDefault="00D44EC1" w:rsidP="00D44EC1">
      <w:pPr>
        <w:pStyle w:val="z-BottomofForm"/>
        <w:jc w:val="left"/>
        <w:rPr>
          <w:rFonts w:ascii="Verdana" w:hAnsi="Verdana"/>
        </w:rPr>
      </w:pPr>
      <w:r w:rsidRPr="00E815DA">
        <w:rPr>
          <w:rFonts w:ascii="Verdana" w:hAnsi="Verdana"/>
        </w:rPr>
        <w:t>Bottom of Form</w:t>
      </w:r>
    </w:p>
    <w:p w14:paraId="041C31CB" w14:textId="77777777" w:rsidR="00D44EC1" w:rsidRPr="00E815DA" w:rsidRDefault="00D44EC1" w:rsidP="00D44EC1">
      <w:pPr>
        <w:rPr>
          <w:sz w:val="20"/>
          <w:szCs w:val="22"/>
        </w:rPr>
      </w:pPr>
    </w:p>
    <w:p w14:paraId="48AEEE9F" w14:textId="77777777" w:rsidR="00D44EC1" w:rsidRPr="00E815DA" w:rsidRDefault="00D44EC1" w:rsidP="00D44EC1">
      <w:pPr>
        <w:rPr>
          <w:sz w:val="20"/>
          <w:szCs w:val="22"/>
        </w:rPr>
      </w:pPr>
      <w:r w:rsidRPr="00E815DA">
        <w:rPr>
          <w:sz w:val="20"/>
          <w:szCs w:val="22"/>
        </w:rPr>
        <w:t>Early development:</w:t>
      </w:r>
    </w:p>
    <w:p w14:paraId="7A05143D" w14:textId="77777777" w:rsidR="00D44EC1" w:rsidRPr="00E815DA" w:rsidRDefault="00D44EC1" w:rsidP="00D44EC1">
      <w:pPr>
        <w:rPr>
          <w:sz w:val="20"/>
          <w:szCs w:val="22"/>
        </w:rPr>
      </w:pPr>
      <w:r w:rsidRPr="00E815DA">
        <w:rPr>
          <w:sz w:val="20"/>
          <w:szCs w:val="22"/>
        </w:rPr>
        <w:t>What age were solids introduced? _______________________________________________________</w:t>
      </w:r>
    </w:p>
    <w:p w14:paraId="2FE65721" w14:textId="77777777" w:rsidR="00D44EC1" w:rsidRPr="00E815DA" w:rsidRDefault="00D44EC1" w:rsidP="00D44EC1">
      <w:pPr>
        <w:rPr>
          <w:sz w:val="20"/>
          <w:szCs w:val="22"/>
        </w:rPr>
      </w:pPr>
      <w:r w:rsidRPr="00E815DA">
        <w:rPr>
          <w:sz w:val="20"/>
          <w:szCs w:val="22"/>
        </w:rPr>
        <w:t>What age was your child toilet trained? __________________________________________________</w:t>
      </w:r>
    </w:p>
    <w:p w14:paraId="32A96747" w14:textId="77777777" w:rsidR="00D44EC1" w:rsidRPr="00E815DA" w:rsidRDefault="00D44EC1" w:rsidP="00D44EC1">
      <w:pPr>
        <w:rPr>
          <w:sz w:val="20"/>
          <w:szCs w:val="22"/>
        </w:rPr>
      </w:pPr>
      <w:r w:rsidRPr="00E815DA">
        <w:rPr>
          <w:sz w:val="20"/>
          <w:szCs w:val="22"/>
        </w:rPr>
        <w:t>Were milestones achieved on time? _____________________________________________________</w:t>
      </w:r>
    </w:p>
    <w:p w14:paraId="27EBE3EA" w14:textId="77777777" w:rsidR="00D44EC1" w:rsidRPr="00E815DA" w:rsidRDefault="00D44EC1" w:rsidP="00D44EC1">
      <w:pPr>
        <w:rPr>
          <w:sz w:val="20"/>
          <w:szCs w:val="22"/>
        </w:rPr>
      </w:pPr>
    </w:p>
    <w:p w14:paraId="1F9348AC" w14:textId="77777777" w:rsidR="00D44EC1" w:rsidRPr="00E815DA" w:rsidRDefault="00D44EC1" w:rsidP="00D44EC1">
      <w:pPr>
        <w:rPr>
          <w:sz w:val="20"/>
          <w:szCs w:val="22"/>
        </w:rPr>
      </w:pPr>
      <w:r w:rsidRPr="00E815DA">
        <w:rPr>
          <w:sz w:val="20"/>
          <w:szCs w:val="22"/>
        </w:rPr>
        <w:t>General Health Questionnaire:</w:t>
      </w:r>
    </w:p>
    <w:p w14:paraId="7057BEF4" w14:textId="77777777" w:rsidR="00D44EC1" w:rsidRPr="00E815DA" w:rsidRDefault="00D44EC1" w:rsidP="00D44EC1">
      <w:pPr>
        <w:rPr>
          <w:sz w:val="20"/>
          <w:szCs w:val="22"/>
        </w:rPr>
      </w:pPr>
      <w:r w:rsidRPr="00E815DA">
        <w:rPr>
          <w:sz w:val="20"/>
          <w:szCs w:val="22"/>
        </w:rPr>
        <w:t xml:space="preserve">Below are a series of health symptoms. Please check boxes with a </w:t>
      </w:r>
      <w:r w:rsidRPr="006E3EDC">
        <w:rPr>
          <w:sz w:val="20"/>
          <w:szCs w:val="22"/>
          <w:u w:val="single"/>
        </w:rPr>
        <w:t>tick for present symptoms and a cross for past symptoms.</w:t>
      </w:r>
      <w:r w:rsidRPr="00E815DA">
        <w:rPr>
          <w:sz w:val="20"/>
          <w:szCs w:val="22"/>
        </w:rPr>
        <w:t xml:space="preserve"> Please leave the box blank if your child has never experienced this symptom.</w:t>
      </w:r>
    </w:p>
    <w:p w14:paraId="714599FD" w14:textId="77777777" w:rsidR="00D44EC1" w:rsidRPr="00E815DA" w:rsidRDefault="00D44EC1" w:rsidP="00D44EC1">
      <w:pPr>
        <w:rPr>
          <w:sz w:val="20"/>
        </w:rPr>
      </w:pPr>
    </w:p>
    <w:p w14:paraId="163168C9" w14:textId="77777777" w:rsidR="00D44EC1" w:rsidRPr="00E815DA" w:rsidRDefault="00D44EC1" w:rsidP="00D44EC1">
      <w:pPr>
        <w:rPr>
          <w:sz w:val="20"/>
        </w:rPr>
        <w:sectPr w:rsidR="00D44EC1" w:rsidRPr="00E815DA" w:rsidSect="006E3EDC">
          <w:type w:val="continuous"/>
          <w:pgSz w:w="11900" w:h="16840"/>
          <w:pgMar w:top="284" w:right="560" w:bottom="426" w:left="851" w:header="708" w:footer="708" w:gutter="0"/>
          <w:cols w:space="708"/>
        </w:sectPr>
      </w:pPr>
    </w:p>
    <w:p w14:paraId="008DB3D3" w14:textId="77777777" w:rsidR="00D44EC1" w:rsidRPr="00E815DA" w:rsidRDefault="00D44EC1" w:rsidP="00D44EC1">
      <w:pPr>
        <w:rPr>
          <w:sz w:val="20"/>
        </w:rPr>
      </w:pPr>
      <w:r w:rsidRPr="00E815DA">
        <w:rPr>
          <w:sz w:val="20"/>
        </w:rPr>
        <w:fldChar w:fldCharType="begin"/>
      </w:r>
      <w:r w:rsidRPr="00E815DA">
        <w:rPr>
          <w:sz w:val="20"/>
        </w:rPr>
        <w:instrText xml:space="preserve"> </w:instrText>
      </w:r>
      <w:r w:rsidRPr="00E815DA">
        <w:rPr>
          <w:sz w:val="20"/>
        </w:rPr>
        <w:fldChar w:fldCharType="begin"/>
      </w:r>
      <w:r w:rsidRPr="00E815DA">
        <w:rPr>
          <w:sz w:val="20"/>
        </w:rPr>
        <w:instrText xml:space="preserve"> PRIVATE "&lt;INPUT TYPE=\"CHECKBOX\"&gt;" </w:instrText>
      </w:r>
      <w:r w:rsidRPr="00E815DA">
        <w:rPr>
          <w:sz w:val="20"/>
        </w:rPr>
        <w:fldChar w:fldCharType="end"/>
      </w:r>
      <w:r w:rsidRPr="00E815DA">
        <w:rPr>
          <w:sz w:val="20"/>
        </w:rPr>
        <w:instrText xml:space="preserve">MACROBUTTON HTMLDirect </w:instrText>
      </w:r>
      <w:r>
        <w:rPr>
          <w:noProof/>
          <w:sz w:val="20"/>
          <w:lang w:val="en-GB" w:eastAsia="en-GB"/>
        </w:rPr>
        <w:drawing>
          <wp:inline distT="0" distB="0" distL="0" distR="0" wp14:anchorId="127B83B9" wp14:editId="27791884">
            <wp:extent cx="203200" cy="203200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15DA">
        <w:rPr>
          <w:sz w:val="20"/>
        </w:rPr>
        <w:fldChar w:fldCharType="end"/>
      </w:r>
      <w:r w:rsidRPr="00E815DA">
        <w:rPr>
          <w:sz w:val="20"/>
        </w:rPr>
        <w:t>Bloating</w:t>
      </w:r>
    </w:p>
    <w:p w14:paraId="57386018" w14:textId="77777777" w:rsidR="00D44EC1" w:rsidRPr="00E815DA" w:rsidRDefault="00D44EC1" w:rsidP="00D44EC1">
      <w:pPr>
        <w:rPr>
          <w:sz w:val="20"/>
        </w:rPr>
      </w:pPr>
      <w:r w:rsidRPr="00E815DA">
        <w:rPr>
          <w:sz w:val="20"/>
        </w:rPr>
        <w:fldChar w:fldCharType="begin"/>
      </w:r>
      <w:r w:rsidRPr="00E815DA">
        <w:rPr>
          <w:sz w:val="20"/>
        </w:rPr>
        <w:instrText xml:space="preserve"> </w:instrText>
      </w:r>
      <w:r w:rsidRPr="00E815DA">
        <w:rPr>
          <w:sz w:val="20"/>
        </w:rPr>
        <w:fldChar w:fldCharType="begin"/>
      </w:r>
      <w:r w:rsidRPr="00E815DA">
        <w:rPr>
          <w:sz w:val="20"/>
        </w:rPr>
        <w:instrText xml:space="preserve"> PRIVATE "&lt;INPUT TYPE=\"CHECKBOX\"&gt;" </w:instrText>
      </w:r>
      <w:r w:rsidRPr="00E815DA">
        <w:rPr>
          <w:sz w:val="20"/>
        </w:rPr>
        <w:fldChar w:fldCharType="end"/>
      </w:r>
      <w:r w:rsidRPr="00E815DA">
        <w:rPr>
          <w:sz w:val="20"/>
        </w:rPr>
        <w:instrText xml:space="preserve">MACROBUTTON HTMLDirect </w:instrText>
      </w:r>
      <w:r w:rsidRPr="00E815DA">
        <w:rPr>
          <w:noProof/>
          <w:sz w:val="20"/>
          <w:lang w:val="en-GB" w:eastAsia="en-GB"/>
        </w:rPr>
        <w:drawing>
          <wp:inline distT="0" distB="0" distL="0" distR="0" wp14:anchorId="6BAE3E4B" wp14:editId="1698A1E2">
            <wp:extent cx="203200" cy="203200"/>
            <wp:effectExtent l="2540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5DA">
        <w:rPr>
          <w:sz w:val="20"/>
        </w:rPr>
        <w:fldChar w:fldCharType="end"/>
      </w:r>
      <w:r w:rsidRPr="00E815DA">
        <w:rPr>
          <w:sz w:val="20"/>
        </w:rPr>
        <w:t>Flatulence</w:t>
      </w:r>
    </w:p>
    <w:p w14:paraId="28CB6CA3" w14:textId="77777777" w:rsidR="00D44EC1" w:rsidRPr="00E815DA" w:rsidRDefault="00D44EC1" w:rsidP="00D44EC1">
      <w:pPr>
        <w:rPr>
          <w:sz w:val="20"/>
        </w:rPr>
      </w:pPr>
      <w:r w:rsidRPr="00E815DA">
        <w:rPr>
          <w:sz w:val="20"/>
        </w:rPr>
        <w:fldChar w:fldCharType="begin"/>
      </w:r>
      <w:r w:rsidRPr="00E815DA">
        <w:rPr>
          <w:sz w:val="20"/>
        </w:rPr>
        <w:instrText xml:space="preserve"> </w:instrText>
      </w:r>
      <w:r w:rsidRPr="00E815DA">
        <w:rPr>
          <w:sz w:val="20"/>
        </w:rPr>
        <w:fldChar w:fldCharType="begin"/>
      </w:r>
      <w:r w:rsidRPr="00E815DA">
        <w:rPr>
          <w:sz w:val="20"/>
        </w:rPr>
        <w:instrText xml:space="preserve"> PRIVATE "&lt;INPUT TYPE=\"CHECKBOX\"&gt;" </w:instrText>
      </w:r>
      <w:r w:rsidRPr="00E815DA">
        <w:rPr>
          <w:sz w:val="20"/>
        </w:rPr>
        <w:fldChar w:fldCharType="end"/>
      </w:r>
      <w:r w:rsidRPr="00E815DA">
        <w:rPr>
          <w:sz w:val="20"/>
        </w:rPr>
        <w:instrText xml:space="preserve">MACROBUTTON HTMLDirect </w:instrText>
      </w:r>
      <w:r w:rsidRPr="00E815DA">
        <w:rPr>
          <w:noProof/>
          <w:sz w:val="20"/>
          <w:lang w:val="en-GB" w:eastAsia="en-GB"/>
        </w:rPr>
        <w:drawing>
          <wp:inline distT="0" distB="0" distL="0" distR="0" wp14:anchorId="78871E75" wp14:editId="72A87A05">
            <wp:extent cx="203200" cy="203200"/>
            <wp:effectExtent l="2540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5DA">
        <w:rPr>
          <w:sz w:val="20"/>
        </w:rPr>
        <w:fldChar w:fldCharType="end"/>
      </w:r>
      <w:r w:rsidRPr="00E815DA">
        <w:rPr>
          <w:sz w:val="20"/>
        </w:rPr>
        <w:t xml:space="preserve">Reflux </w:t>
      </w:r>
    </w:p>
    <w:p w14:paraId="1F136815" w14:textId="77777777" w:rsidR="00D44EC1" w:rsidRPr="00E815DA" w:rsidRDefault="00D44EC1" w:rsidP="00D44EC1">
      <w:pPr>
        <w:rPr>
          <w:sz w:val="20"/>
        </w:rPr>
      </w:pPr>
      <w:r w:rsidRPr="00E815DA">
        <w:rPr>
          <w:noProof/>
          <w:sz w:val="20"/>
          <w:lang w:val="en-GB" w:eastAsia="en-GB"/>
        </w:rPr>
        <w:drawing>
          <wp:inline distT="0" distB="0" distL="0" distR="0" wp14:anchorId="445DF40C" wp14:editId="63684F4B">
            <wp:extent cx="203200" cy="203200"/>
            <wp:effectExtent l="25400" t="0" r="0" b="0"/>
            <wp:docPr id="18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5DA">
        <w:rPr>
          <w:sz w:val="20"/>
        </w:rPr>
        <w:t>Colic</w:t>
      </w:r>
    </w:p>
    <w:p w14:paraId="468CB051" w14:textId="77777777" w:rsidR="00D44EC1" w:rsidRPr="00E815DA" w:rsidRDefault="00D44EC1" w:rsidP="00D44EC1">
      <w:pPr>
        <w:rPr>
          <w:sz w:val="20"/>
        </w:rPr>
      </w:pPr>
      <w:r w:rsidRPr="00E815DA">
        <w:rPr>
          <w:sz w:val="20"/>
        </w:rPr>
        <w:fldChar w:fldCharType="begin"/>
      </w:r>
      <w:r w:rsidRPr="00E815DA">
        <w:rPr>
          <w:sz w:val="20"/>
        </w:rPr>
        <w:instrText xml:space="preserve"> </w:instrText>
      </w:r>
      <w:r w:rsidRPr="00E815DA">
        <w:rPr>
          <w:sz w:val="20"/>
        </w:rPr>
        <w:fldChar w:fldCharType="begin"/>
      </w:r>
      <w:r w:rsidRPr="00E815DA">
        <w:rPr>
          <w:sz w:val="20"/>
        </w:rPr>
        <w:instrText xml:space="preserve"> PRIVATE "&lt;INPUT TYPE=\"CHECKBOX\"&gt;" </w:instrText>
      </w:r>
      <w:r w:rsidRPr="00E815DA">
        <w:rPr>
          <w:sz w:val="20"/>
        </w:rPr>
        <w:fldChar w:fldCharType="end"/>
      </w:r>
      <w:r w:rsidRPr="00E815DA">
        <w:rPr>
          <w:sz w:val="20"/>
        </w:rPr>
        <w:instrText xml:space="preserve">MACROBUTTON HTMLDirect </w:instrText>
      </w:r>
      <w:r w:rsidRPr="00E815DA">
        <w:rPr>
          <w:noProof/>
          <w:sz w:val="20"/>
          <w:lang w:val="en-GB" w:eastAsia="en-GB"/>
        </w:rPr>
        <w:drawing>
          <wp:inline distT="0" distB="0" distL="0" distR="0" wp14:anchorId="33B6CF68" wp14:editId="073F967C">
            <wp:extent cx="203200" cy="203200"/>
            <wp:effectExtent l="2540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5DA">
        <w:rPr>
          <w:sz w:val="20"/>
        </w:rPr>
        <w:fldChar w:fldCharType="end"/>
      </w:r>
      <w:r w:rsidRPr="00E815DA">
        <w:rPr>
          <w:sz w:val="20"/>
        </w:rPr>
        <w:t>Burping</w:t>
      </w:r>
    </w:p>
    <w:p w14:paraId="1E54E03B" w14:textId="77777777" w:rsidR="00D44EC1" w:rsidRPr="00E815DA" w:rsidRDefault="00D44EC1" w:rsidP="00D44EC1">
      <w:pPr>
        <w:rPr>
          <w:sz w:val="20"/>
        </w:rPr>
      </w:pPr>
      <w:r w:rsidRPr="00E815DA">
        <w:rPr>
          <w:sz w:val="20"/>
        </w:rPr>
        <w:fldChar w:fldCharType="begin"/>
      </w:r>
      <w:r w:rsidRPr="00E815DA">
        <w:rPr>
          <w:sz w:val="20"/>
        </w:rPr>
        <w:instrText xml:space="preserve"> </w:instrText>
      </w:r>
      <w:r w:rsidRPr="00E815DA">
        <w:rPr>
          <w:sz w:val="20"/>
        </w:rPr>
        <w:fldChar w:fldCharType="begin"/>
      </w:r>
      <w:r w:rsidRPr="00E815DA">
        <w:rPr>
          <w:sz w:val="20"/>
        </w:rPr>
        <w:instrText xml:space="preserve"> PRIVATE "&lt;INPUT TYPE=\"CHECKBOX\"&gt;" </w:instrText>
      </w:r>
      <w:r w:rsidRPr="00E815DA">
        <w:rPr>
          <w:sz w:val="20"/>
        </w:rPr>
        <w:fldChar w:fldCharType="end"/>
      </w:r>
      <w:r w:rsidRPr="00E815DA">
        <w:rPr>
          <w:sz w:val="20"/>
        </w:rPr>
        <w:instrText xml:space="preserve">MACROBUTTON HTMLDirect </w:instrText>
      </w:r>
      <w:r w:rsidRPr="00E815DA">
        <w:rPr>
          <w:noProof/>
          <w:sz w:val="20"/>
          <w:lang w:val="en-GB" w:eastAsia="en-GB"/>
        </w:rPr>
        <w:drawing>
          <wp:inline distT="0" distB="0" distL="0" distR="0" wp14:anchorId="2D7CD463" wp14:editId="28EC9C6E">
            <wp:extent cx="203200" cy="203200"/>
            <wp:effectExtent l="2540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5DA">
        <w:rPr>
          <w:sz w:val="20"/>
        </w:rPr>
        <w:fldChar w:fldCharType="end"/>
      </w:r>
      <w:r w:rsidRPr="00E815DA">
        <w:rPr>
          <w:sz w:val="20"/>
        </w:rPr>
        <w:t>Nausea</w:t>
      </w:r>
    </w:p>
    <w:p w14:paraId="392AF1E1" w14:textId="77777777" w:rsidR="00D44EC1" w:rsidRPr="00E815DA" w:rsidRDefault="00D44EC1" w:rsidP="00D44EC1">
      <w:pPr>
        <w:rPr>
          <w:sz w:val="20"/>
        </w:rPr>
      </w:pPr>
      <w:r w:rsidRPr="00E815DA">
        <w:rPr>
          <w:sz w:val="20"/>
        </w:rPr>
        <w:fldChar w:fldCharType="begin"/>
      </w:r>
      <w:r w:rsidRPr="00E815DA">
        <w:rPr>
          <w:sz w:val="20"/>
        </w:rPr>
        <w:instrText xml:space="preserve"> </w:instrText>
      </w:r>
      <w:r w:rsidRPr="00E815DA">
        <w:rPr>
          <w:sz w:val="20"/>
        </w:rPr>
        <w:fldChar w:fldCharType="begin"/>
      </w:r>
      <w:r w:rsidRPr="00E815DA">
        <w:rPr>
          <w:sz w:val="20"/>
        </w:rPr>
        <w:instrText xml:space="preserve"> PRIVATE "&lt;INPUT TYPE=\"CHECKBOX\"&gt;" </w:instrText>
      </w:r>
      <w:r w:rsidRPr="00E815DA">
        <w:rPr>
          <w:sz w:val="20"/>
        </w:rPr>
        <w:fldChar w:fldCharType="end"/>
      </w:r>
      <w:r w:rsidRPr="00E815DA">
        <w:rPr>
          <w:sz w:val="20"/>
        </w:rPr>
        <w:instrText xml:space="preserve">MACROBUTTON HTMLDirect </w:instrText>
      </w:r>
      <w:r w:rsidRPr="00E815DA">
        <w:rPr>
          <w:noProof/>
          <w:sz w:val="20"/>
          <w:lang w:val="en-GB" w:eastAsia="en-GB"/>
        </w:rPr>
        <w:drawing>
          <wp:inline distT="0" distB="0" distL="0" distR="0" wp14:anchorId="1839DFDC" wp14:editId="7F4DC1BA">
            <wp:extent cx="203200" cy="203200"/>
            <wp:effectExtent l="2540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5DA">
        <w:rPr>
          <w:sz w:val="20"/>
        </w:rPr>
        <w:fldChar w:fldCharType="end"/>
      </w:r>
      <w:r w:rsidRPr="00E815DA">
        <w:rPr>
          <w:sz w:val="20"/>
        </w:rPr>
        <w:t>Daily bowel movements</w:t>
      </w:r>
    </w:p>
    <w:p w14:paraId="3F8E124A" w14:textId="77777777" w:rsidR="00D44EC1" w:rsidRPr="00E815DA" w:rsidRDefault="00D44EC1" w:rsidP="00D44EC1">
      <w:pPr>
        <w:rPr>
          <w:sz w:val="20"/>
        </w:rPr>
      </w:pPr>
      <w:r w:rsidRPr="00E815DA">
        <w:rPr>
          <w:noProof/>
          <w:sz w:val="20"/>
          <w:lang w:val="en-GB" w:eastAsia="en-GB"/>
        </w:rPr>
        <w:drawing>
          <wp:inline distT="0" distB="0" distL="0" distR="0" wp14:anchorId="650DEF5C" wp14:editId="62A480C0">
            <wp:extent cx="203200" cy="203200"/>
            <wp:effectExtent l="25400" t="0" r="0" b="0"/>
            <wp:docPr id="5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5DA">
        <w:rPr>
          <w:sz w:val="20"/>
        </w:rPr>
        <w:t>Irregular bowel movements</w:t>
      </w:r>
    </w:p>
    <w:p w14:paraId="48607AA6" w14:textId="77777777" w:rsidR="00D44EC1" w:rsidRPr="00E815DA" w:rsidRDefault="00D44EC1" w:rsidP="00D44EC1">
      <w:pPr>
        <w:rPr>
          <w:sz w:val="20"/>
        </w:rPr>
      </w:pPr>
      <w:r w:rsidRPr="00E815DA">
        <w:rPr>
          <w:sz w:val="20"/>
        </w:rPr>
        <w:fldChar w:fldCharType="begin"/>
      </w:r>
      <w:r w:rsidRPr="00E815DA">
        <w:rPr>
          <w:sz w:val="20"/>
        </w:rPr>
        <w:instrText xml:space="preserve"> </w:instrText>
      </w:r>
      <w:r w:rsidRPr="00E815DA">
        <w:rPr>
          <w:sz w:val="20"/>
        </w:rPr>
        <w:fldChar w:fldCharType="begin"/>
      </w:r>
      <w:r w:rsidRPr="00E815DA">
        <w:rPr>
          <w:sz w:val="20"/>
        </w:rPr>
        <w:instrText xml:space="preserve"> PRIVATE "&lt;INPUT TYPE=\"CHECKBOX\"&gt;" </w:instrText>
      </w:r>
      <w:r w:rsidRPr="00E815DA">
        <w:rPr>
          <w:sz w:val="20"/>
        </w:rPr>
        <w:fldChar w:fldCharType="end"/>
      </w:r>
      <w:r w:rsidRPr="00E815DA">
        <w:rPr>
          <w:sz w:val="20"/>
        </w:rPr>
        <w:instrText xml:space="preserve">MACROBUTTON HTMLDirect </w:instrText>
      </w:r>
      <w:r w:rsidRPr="00E815DA">
        <w:rPr>
          <w:noProof/>
          <w:sz w:val="20"/>
          <w:lang w:val="en-GB" w:eastAsia="en-GB"/>
        </w:rPr>
        <w:drawing>
          <wp:inline distT="0" distB="0" distL="0" distR="0" wp14:anchorId="5BEC27E8" wp14:editId="0DC3C72D">
            <wp:extent cx="203200" cy="203200"/>
            <wp:effectExtent l="2540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5DA">
        <w:rPr>
          <w:sz w:val="20"/>
        </w:rPr>
        <w:fldChar w:fldCharType="end"/>
      </w:r>
      <w:r w:rsidRPr="00E815DA">
        <w:rPr>
          <w:sz w:val="20"/>
        </w:rPr>
        <w:t>Constipation</w:t>
      </w:r>
    </w:p>
    <w:p w14:paraId="384DFD02" w14:textId="77777777" w:rsidR="00D44EC1" w:rsidRPr="00E815DA" w:rsidRDefault="00D44EC1" w:rsidP="00D44EC1">
      <w:pPr>
        <w:rPr>
          <w:sz w:val="20"/>
        </w:rPr>
      </w:pPr>
      <w:r w:rsidRPr="00E815DA">
        <w:rPr>
          <w:sz w:val="20"/>
        </w:rPr>
        <w:fldChar w:fldCharType="begin"/>
      </w:r>
      <w:r w:rsidRPr="00E815DA">
        <w:rPr>
          <w:sz w:val="20"/>
        </w:rPr>
        <w:instrText xml:space="preserve"> </w:instrText>
      </w:r>
      <w:r w:rsidRPr="00E815DA">
        <w:rPr>
          <w:sz w:val="20"/>
        </w:rPr>
        <w:fldChar w:fldCharType="begin"/>
      </w:r>
      <w:r w:rsidRPr="00E815DA">
        <w:rPr>
          <w:sz w:val="20"/>
        </w:rPr>
        <w:instrText xml:space="preserve"> PRIVATE "&lt;INPUT TYPE=\"CHECKBOX\"&gt;" </w:instrText>
      </w:r>
      <w:r w:rsidRPr="00E815DA">
        <w:rPr>
          <w:sz w:val="20"/>
        </w:rPr>
        <w:fldChar w:fldCharType="end"/>
      </w:r>
      <w:r w:rsidRPr="00E815DA">
        <w:rPr>
          <w:sz w:val="20"/>
        </w:rPr>
        <w:instrText xml:space="preserve">MACROBUTTON HTMLDirect </w:instrText>
      </w:r>
      <w:r w:rsidRPr="00E815DA">
        <w:rPr>
          <w:noProof/>
          <w:sz w:val="20"/>
          <w:lang w:val="en-GB" w:eastAsia="en-GB"/>
        </w:rPr>
        <w:drawing>
          <wp:inline distT="0" distB="0" distL="0" distR="0" wp14:anchorId="2ABCBF4C" wp14:editId="2603980F">
            <wp:extent cx="203200" cy="203200"/>
            <wp:effectExtent l="2540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5DA">
        <w:rPr>
          <w:sz w:val="20"/>
        </w:rPr>
        <w:fldChar w:fldCharType="end"/>
      </w:r>
      <w:r w:rsidRPr="00E815DA">
        <w:rPr>
          <w:sz w:val="20"/>
        </w:rPr>
        <w:t>Diarrhea</w:t>
      </w:r>
    </w:p>
    <w:p w14:paraId="22F0133D" w14:textId="77777777" w:rsidR="00D44EC1" w:rsidRPr="00E815DA" w:rsidRDefault="00D44EC1" w:rsidP="00D44EC1">
      <w:pPr>
        <w:rPr>
          <w:sz w:val="20"/>
        </w:rPr>
      </w:pPr>
      <w:r w:rsidRPr="00E815DA">
        <w:rPr>
          <w:noProof/>
          <w:sz w:val="20"/>
          <w:lang w:val="en-GB" w:eastAsia="en-GB"/>
        </w:rPr>
        <w:drawing>
          <wp:inline distT="0" distB="0" distL="0" distR="0" wp14:anchorId="72ED3BEE" wp14:editId="12211A6A">
            <wp:extent cx="203200" cy="203200"/>
            <wp:effectExtent l="25400" t="0" r="0" b="0"/>
            <wp:docPr id="5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5DA">
        <w:rPr>
          <w:sz w:val="20"/>
        </w:rPr>
        <w:t>Fussy eating</w:t>
      </w:r>
    </w:p>
    <w:p w14:paraId="6F1ED902" w14:textId="77777777" w:rsidR="00D44EC1" w:rsidRPr="00E815DA" w:rsidRDefault="00D44EC1" w:rsidP="00D44EC1">
      <w:pPr>
        <w:rPr>
          <w:sz w:val="20"/>
        </w:rPr>
      </w:pPr>
      <w:r w:rsidRPr="00E815DA">
        <w:rPr>
          <w:noProof/>
          <w:sz w:val="20"/>
          <w:lang w:val="en-GB" w:eastAsia="en-GB"/>
        </w:rPr>
        <w:drawing>
          <wp:inline distT="0" distB="0" distL="0" distR="0" wp14:anchorId="1AFF1F37" wp14:editId="485D3821">
            <wp:extent cx="203200" cy="203200"/>
            <wp:effectExtent l="25400" t="0" r="0" b="0"/>
            <wp:docPr id="1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5DA">
        <w:rPr>
          <w:sz w:val="20"/>
        </w:rPr>
        <w:t>Stomach aches</w:t>
      </w:r>
    </w:p>
    <w:p w14:paraId="0D78175E" w14:textId="77777777" w:rsidR="00D44EC1" w:rsidRPr="00E815DA" w:rsidRDefault="00D44EC1" w:rsidP="00D44EC1">
      <w:pPr>
        <w:rPr>
          <w:sz w:val="20"/>
        </w:rPr>
      </w:pPr>
      <w:r w:rsidRPr="00E815DA">
        <w:rPr>
          <w:noProof/>
          <w:sz w:val="20"/>
          <w:lang w:val="en-GB" w:eastAsia="en-GB"/>
        </w:rPr>
        <w:drawing>
          <wp:inline distT="0" distB="0" distL="0" distR="0" wp14:anchorId="3B3F17D7" wp14:editId="7E826260">
            <wp:extent cx="203200" cy="203200"/>
            <wp:effectExtent l="25400" t="0" r="0" b="0"/>
            <wp:docPr id="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5DA">
        <w:rPr>
          <w:sz w:val="20"/>
        </w:rPr>
        <w:t>Poor appetite</w:t>
      </w:r>
    </w:p>
    <w:p w14:paraId="53252B84" w14:textId="77777777" w:rsidR="00D44EC1" w:rsidRPr="00E815DA" w:rsidRDefault="00D44EC1" w:rsidP="00D44EC1">
      <w:pPr>
        <w:rPr>
          <w:sz w:val="20"/>
        </w:rPr>
      </w:pPr>
      <w:r w:rsidRPr="00E815DA">
        <w:rPr>
          <w:noProof/>
          <w:sz w:val="20"/>
          <w:lang w:val="en-GB" w:eastAsia="en-GB"/>
        </w:rPr>
        <w:drawing>
          <wp:inline distT="0" distB="0" distL="0" distR="0" wp14:anchorId="6B0503D2" wp14:editId="3A706E60">
            <wp:extent cx="203200" cy="203200"/>
            <wp:effectExtent l="25400" t="0" r="0" b="0"/>
            <wp:docPr id="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5DA">
        <w:rPr>
          <w:sz w:val="20"/>
        </w:rPr>
        <w:t>Difficulty gaining weight</w:t>
      </w:r>
    </w:p>
    <w:p w14:paraId="540353E6" w14:textId="77777777" w:rsidR="00D44EC1" w:rsidRPr="00E815DA" w:rsidRDefault="00D44EC1" w:rsidP="00D44EC1">
      <w:pPr>
        <w:rPr>
          <w:sz w:val="20"/>
        </w:rPr>
        <w:sectPr w:rsidR="00D44EC1" w:rsidRPr="00E815DA" w:rsidSect="006E3EDC">
          <w:type w:val="continuous"/>
          <w:pgSz w:w="11900" w:h="16840"/>
          <w:pgMar w:top="284" w:right="560" w:bottom="426" w:left="851" w:header="708" w:footer="708" w:gutter="0"/>
          <w:cols w:num="3" w:space="708"/>
        </w:sectPr>
      </w:pPr>
      <w:r w:rsidRPr="00E815DA">
        <w:rPr>
          <w:noProof/>
          <w:sz w:val="20"/>
          <w:lang w:val="en-GB" w:eastAsia="en-GB"/>
        </w:rPr>
        <w:drawing>
          <wp:inline distT="0" distB="0" distL="0" distR="0" wp14:anchorId="06471FB0" wp14:editId="71974900">
            <wp:extent cx="203200" cy="203200"/>
            <wp:effectExtent l="25400" t="0" r="0" b="0"/>
            <wp:docPr id="1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5DA">
        <w:rPr>
          <w:sz w:val="20"/>
        </w:rPr>
        <w:t>Recent weight gain</w:t>
      </w:r>
    </w:p>
    <w:p w14:paraId="1EB67C71" w14:textId="77777777" w:rsidR="00D44EC1" w:rsidRPr="00E815DA" w:rsidRDefault="00D44EC1" w:rsidP="00D44EC1">
      <w:pPr>
        <w:rPr>
          <w:sz w:val="20"/>
        </w:rPr>
      </w:pPr>
      <w:r w:rsidRPr="00E815DA">
        <w:rPr>
          <w:sz w:val="20"/>
        </w:rPr>
        <w:fldChar w:fldCharType="begin"/>
      </w:r>
      <w:r w:rsidRPr="00E815DA">
        <w:rPr>
          <w:sz w:val="20"/>
        </w:rPr>
        <w:instrText xml:space="preserve"> </w:instrText>
      </w:r>
      <w:r w:rsidRPr="00E815DA">
        <w:rPr>
          <w:sz w:val="20"/>
        </w:rPr>
        <w:fldChar w:fldCharType="begin"/>
      </w:r>
      <w:r w:rsidRPr="00E815DA">
        <w:rPr>
          <w:sz w:val="20"/>
        </w:rPr>
        <w:instrText xml:space="preserve"> PRIVATE "&lt;INPUT TYPE=\"CHECKBOX\"&gt;" </w:instrText>
      </w:r>
      <w:r w:rsidRPr="00E815DA">
        <w:rPr>
          <w:sz w:val="20"/>
        </w:rPr>
        <w:fldChar w:fldCharType="end"/>
      </w:r>
      <w:r w:rsidRPr="00E815DA">
        <w:rPr>
          <w:sz w:val="20"/>
        </w:rPr>
        <w:instrText xml:space="preserve">MACROBUTTON HTMLDirect </w:instrText>
      </w:r>
      <w:r w:rsidRPr="00E815DA">
        <w:rPr>
          <w:noProof/>
          <w:sz w:val="20"/>
          <w:lang w:val="en-GB" w:eastAsia="en-GB"/>
        </w:rPr>
        <w:drawing>
          <wp:inline distT="0" distB="0" distL="0" distR="0" wp14:anchorId="53D86954" wp14:editId="304D9DBF">
            <wp:extent cx="203200" cy="203200"/>
            <wp:effectExtent l="2540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5DA">
        <w:rPr>
          <w:sz w:val="20"/>
        </w:rPr>
        <w:fldChar w:fldCharType="end"/>
      </w:r>
      <w:r w:rsidRPr="00E815DA">
        <w:rPr>
          <w:sz w:val="20"/>
        </w:rPr>
        <w:t>Food intolerances. Please list: _______________________________________________________</w:t>
      </w:r>
    </w:p>
    <w:p w14:paraId="59D0C561" w14:textId="77777777" w:rsidR="00D44EC1" w:rsidRPr="00E815DA" w:rsidRDefault="00D44EC1" w:rsidP="00D44EC1">
      <w:pPr>
        <w:rPr>
          <w:sz w:val="20"/>
        </w:rPr>
        <w:sectPr w:rsidR="00D44EC1" w:rsidRPr="00E815DA">
          <w:type w:val="continuous"/>
          <w:pgSz w:w="11900" w:h="16840"/>
          <w:pgMar w:top="284" w:right="560" w:bottom="426" w:left="851" w:header="708" w:footer="708" w:gutter="0"/>
          <w:cols w:space="708"/>
        </w:sectPr>
      </w:pPr>
      <w:r w:rsidRPr="00E815DA">
        <w:rPr>
          <w:sz w:val="20"/>
        </w:rPr>
        <w:t>__________________________________________________________________________________</w:t>
      </w:r>
    </w:p>
    <w:p w14:paraId="3930FB45" w14:textId="77777777" w:rsidR="00D44EC1" w:rsidRPr="00E815DA" w:rsidRDefault="00D44EC1" w:rsidP="00D44EC1">
      <w:pPr>
        <w:rPr>
          <w:sz w:val="20"/>
        </w:rPr>
      </w:pPr>
      <w:r w:rsidRPr="00E815DA">
        <w:rPr>
          <w:noProof/>
          <w:sz w:val="20"/>
          <w:lang w:val="en-GB" w:eastAsia="en-GB"/>
        </w:rPr>
        <w:drawing>
          <wp:inline distT="0" distB="0" distL="0" distR="0" wp14:anchorId="2CA9873F" wp14:editId="7EB65413">
            <wp:extent cx="203200" cy="203200"/>
            <wp:effectExtent l="25400" t="0" r="0" b="0"/>
            <wp:docPr id="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5DA">
        <w:rPr>
          <w:sz w:val="20"/>
        </w:rPr>
        <w:t>Headaches</w:t>
      </w:r>
    </w:p>
    <w:p w14:paraId="27246886" w14:textId="77777777" w:rsidR="00D44EC1" w:rsidRPr="00E815DA" w:rsidRDefault="00D44EC1" w:rsidP="00D44EC1">
      <w:pPr>
        <w:rPr>
          <w:sz w:val="20"/>
        </w:rPr>
      </w:pPr>
      <w:r w:rsidRPr="00E815DA">
        <w:rPr>
          <w:noProof/>
          <w:sz w:val="20"/>
          <w:lang w:val="en-GB" w:eastAsia="en-GB"/>
        </w:rPr>
        <w:drawing>
          <wp:inline distT="0" distB="0" distL="0" distR="0" wp14:anchorId="33C45517" wp14:editId="0E011452">
            <wp:extent cx="203200" cy="203200"/>
            <wp:effectExtent l="25400" t="0" r="0" b="0"/>
            <wp:docPr id="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5DA">
        <w:rPr>
          <w:sz w:val="20"/>
        </w:rPr>
        <w:t>Sleeping problems</w:t>
      </w:r>
    </w:p>
    <w:p w14:paraId="3ACAAA15" w14:textId="77777777" w:rsidR="00D44EC1" w:rsidRPr="00E815DA" w:rsidRDefault="00D44EC1" w:rsidP="00D44EC1">
      <w:pPr>
        <w:rPr>
          <w:sz w:val="20"/>
        </w:rPr>
      </w:pPr>
      <w:r w:rsidRPr="00E815DA">
        <w:rPr>
          <w:noProof/>
          <w:sz w:val="20"/>
          <w:lang w:val="en-GB" w:eastAsia="en-GB"/>
        </w:rPr>
        <w:drawing>
          <wp:inline distT="0" distB="0" distL="0" distR="0" wp14:anchorId="5A7553C5" wp14:editId="621B9F6E">
            <wp:extent cx="203200" cy="203200"/>
            <wp:effectExtent l="25400" t="0" r="0" b="0"/>
            <wp:docPr id="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5DA">
        <w:rPr>
          <w:sz w:val="20"/>
        </w:rPr>
        <w:t>Night terrors</w:t>
      </w:r>
    </w:p>
    <w:p w14:paraId="0BEBB376" w14:textId="77777777" w:rsidR="00D44EC1" w:rsidRPr="00E815DA" w:rsidRDefault="00D44EC1" w:rsidP="00D44EC1">
      <w:pPr>
        <w:rPr>
          <w:sz w:val="20"/>
        </w:rPr>
      </w:pPr>
      <w:r w:rsidRPr="00E815DA">
        <w:rPr>
          <w:noProof/>
          <w:sz w:val="20"/>
          <w:lang w:val="en-GB" w:eastAsia="en-GB"/>
        </w:rPr>
        <w:drawing>
          <wp:inline distT="0" distB="0" distL="0" distR="0" wp14:anchorId="58C02A42" wp14:editId="5F220403">
            <wp:extent cx="203200" cy="203200"/>
            <wp:effectExtent l="25400" t="0" r="0" b="0"/>
            <wp:docPr id="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5DA">
        <w:rPr>
          <w:sz w:val="20"/>
        </w:rPr>
        <w:t>Bed wetting</w:t>
      </w:r>
    </w:p>
    <w:p w14:paraId="6C506272" w14:textId="77777777" w:rsidR="00D44EC1" w:rsidRPr="00E815DA" w:rsidRDefault="00D44EC1" w:rsidP="00D44EC1">
      <w:pPr>
        <w:rPr>
          <w:sz w:val="20"/>
        </w:rPr>
      </w:pPr>
      <w:r w:rsidRPr="00E815DA">
        <w:rPr>
          <w:noProof/>
          <w:sz w:val="20"/>
          <w:lang w:val="en-GB" w:eastAsia="en-GB"/>
        </w:rPr>
        <w:drawing>
          <wp:inline distT="0" distB="0" distL="0" distR="0" wp14:anchorId="3700BF5B" wp14:editId="32B9DEDA">
            <wp:extent cx="203200" cy="203200"/>
            <wp:effectExtent l="25400" t="0" r="0" b="0"/>
            <wp:docPr id="2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5DA">
        <w:rPr>
          <w:sz w:val="20"/>
        </w:rPr>
        <w:t>Clingy</w:t>
      </w:r>
    </w:p>
    <w:p w14:paraId="62DDB289" w14:textId="77777777" w:rsidR="00D44EC1" w:rsidRPr="00E815DA" w:rsidRDefault="00D44EC1" w:rsidP="00D44EC1">
      <w:pPr>
        <w:rPr>
          <w:sz w:val="20"/>
        </w:rPr>
        <w:sectPr w:rsidR="00D44EC1" w:rsidRPr="00E815DA" w:rsidSect="006E3EDC">
          <w:type w:val="continuous"/>
          <w:pgSz w:w="11900" w:h="16840"/>
          <w:pgMar w:top="284" w:right="560" w:bottom="426" w:left="851" w:header="708" w:footer="708" w:gutter="0"/>
          <w:cols w:num="3" w:space="708"/>
        </w:sectPr>
      </w:pPr>
      <w:r w:rsidRPr="00E815DA">
        <w:rPr>
          <w:noProof/>
          <w:sz w:val="20"/>
          <w:lang w:val="en-GB" w:eastAsia="en-GB"/>
        </w:rPr>
        <w:drawing>
          <wp:inline distT="0" distB="0" distL="0" distR="0" wp14:anchorId="1FA70E0A" wp14:editId="66D25BFD">
            <wp:extent cx="203200" cy="203200"/>
            <wp:effectExtent l="25400" t="0" r="0" b="0"/>
            <wp:docPr id="2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5DA">
        <w:rPr>
          <w:sz w:val="20"/>
        </w:rPr>
        <w:t>Difficult to settle</w:t>
      </w:r>
    </w:p>
    <w:p w14:paraId="6E172D2D" w14:textId="77777777" w:rsidR="00D44EC1" w:rsidRPr="00E815DA" w:rsidRDefault="00D44EC1" w:rsidP="00D44EC1">
      <w:pPr>
        <w:rPr>
          <w:sz w:val="20"/>
        </w:rPr>
        <w:sectPr w:rsidR="00D44EC1" w:rsidRPr="00E815DA" w:rsidSect="006E3EDC">
          <w:type w:val="continuous"/>
          <w:pgSz w:w="11900" w:h="16840"/>
          <w:pgMar w:top="284" w:right="560" w:bottom="426" w:left="851" w:header="708" w:footer="708" w:gutter="0"/>
          <w:cols w:space="708"/>
        </w:sectPr>
      </w:pPr>
      <w:r w:rsidRPr="00E815DA">
        <w:rPr>
          <w:sz w:val="20"/>
        </w:rPr>
        <w:t>_________________________________________________________________________________</w:t>
      </w:r>
    </w:p>
    <w:p w14:paraId="0A2CF769" w14:textId="77777777" w:rsidR="00D44EC1" w:rsidRPr="00E815DA" w:rsidRDefault="00D44EC1" w:rsidP="00D44EC1">
      <w:pPr>
        <w:rPr>
          <w:sz w:val="20"/>
        </w:rPr>
      </w:pPr>
      <w:r w:rsidRPr="00E815DA">
        <w:rPr>
          <w:noProof/>
          <w:sz w:val="20"/>
          <w:lang w:val="en-GB" w:eastAsia="en-GB"/>
        </w:rPr>
        <w:drawing>
          <wp:inline distT="0" distB="0" distL="0" distR="0" wp14:anchorId="2F1FE841" wp14:editId="761DDC4D">
            <wp:extent cx="203200" cy="203200"/>
            <wp:effectExtent l="25400" t="0" r="0" b="0"/>
            <wp:docPr id="2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5DA">
        <w:rPr>
          <w:sz w:val="20"/>
        </w:rPr>
        <w:t xml:space="preserve">Excessive </w:t>
      </w:r>
      <w:proofErr w:type="spellStart"/>
      <w:r w:rsidRPr="00E815DA">
        <w:rPr>
          <w:sz w:val="20"/>
        </w:rPr>
        <w:t>whinging</w:t>
      </w:r>
      <w:proofErr w:type="spellEnd"/>
      <w:r w:rsidRPr="00E815DA">
        <w:rPr>
          <w:sz w:val="20"/>
        </w:rPr>
        <w:t xml:space="preserve"> </w:t>
      </w:r>
    </w:p>
    <w:p w14:paraId="7A1C2586" w14:textId="77777777" w:rsidR="00D44EC1" w:rsidRPr="00E815DA" w:rsidRDefault="00D44EC1" w:rsidP="00D44EC1">
      <w:pPr>
        <w:rPr>
          <w:sz w:val="20"/>
        </w:rPr>
      </w:pPr>
      <w:r w:rsidRPr="00E815DA">
        <w:rPr>
          <w:noProof/>
          <w:sz w:val="20"/>
          <w:lang w:val="en-GB" w:eastAsia="en-GB"/>
        </w:rPr>
        <w:drawing>
          <wp:inline distT="0" distB="0" distL="0" distR="0" wp14:anchorId="72997C3E" wp14:editId="0540438C">
            <wp:extent cx="203200" cy="203200"/>
            <wp:effectExtent l="25400" t="0" r="0" b="0"/>
            <wp:docPr id="2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5DA">
        <w:rPr>
          <w:sz w:val="20"/>
        </w:rPr>
        <w:t>Anxiety</w:t>
      </w:r>
    </w:p>
    <w:p w14:paraId="24D8703B" w14:textId="77777777" w:rsidR="00D44EC1" w:rsidRPr="00E815DA" w:rsidRDefault="00D44EC1" w:rsidP="00D44EC1">
      <w:pPr>
        <w:rPr>
          <w:sz w:val="20"/>
        </w:rPr>
      </w:pPr>
      <w:r w:rsidRPr="00E815DA">
        <w:rPr>
          <w:noProof/>
          <w:sz w:val="20"/>
          <w:lang w:val="en-GB" w:eastAsia="en-GB"/>
        </w:rPr>
        <w:drawing>
          <wp:inline distT="0" distB="0" distL="0" distR="0" wp14:anchorId="0D6C106E" wp14:editId="05BEF2C7">
            <wp:extent cx="203200" cy="203200"/>
            <wp:effectExtent l="25400" t="0" r="0" b="0"/>
            <wp:docPr id="2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5DA">
        <w:rPr>
          <w:sz w:val="20"/>
        </w:rPr>
        <w:t>Mood swings</w:t>
      </w:r>
    </w:p>
    <w:p w14:paraId="1E56464D" w14:textId="77777777" w:rsidR="00D44EC1" w:rsidRPr="00E815DA" w:rsidRDefault="00D44EC1" w:rsidP="00D44EC1">
      <w:pPr>
        <w:rPr>
          <w:sz w:val="20"/>
        </w:rPr>
      </w:pPr>
      <w:r w:rsidRPr="00E815DA">
        <w:rPr>
          <w:noProof/>
          <w:sz w:val="20"/>
          <w:lang w:val="en-GB" w:eastAsia="en-GB"/>
        </w:rPr>
        <w:drawing>
          <wp:inline distT="0" distB="0" distL="0" distR="0" wp14:anchorId="09747338" wp14:editId="5374E44A">
            <wp:extent cx="203200" cy="203200"/>
            <wp:effectExtent l="25400" t="0" r="0" b="0"/>
            <wp:docPr id="2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5DA">
        <w:rPr>
          <w:sz w:val="20"/>
        </w:rPr>
        <w:t>Poor concentration / focus</w:t>
      </w:r>
    </w:p>
    <w:p w14:paraId="6ED3BAA8" w14:textId="77777777" w:rsidR="00D44EC1" w:rsidRPr="00E815DA" w:rsidRDefault="00D44EC1" w:rsidP="00D44EC1">
      <w:pPr>
        <w:rPr>
          <w:sz w:val="20"/>
        </w:rPr>
      </w:pPr>
      <w:r w:rsidRPr="00E815DA">
        <w:rPr>
          <w:noProof/>
          <w:sz w:val="20"/>
          <w:lang w:val="en-GB" w:eastAsia="en-GB"/>
        </w:rPr>
        <w:drawing>
          <wp:inline distT="0" distB="0" distL="0" distR="0" wp14:anchorId="4666C685" wp14:editId="6FDABBC6">
            <wp:extent cx="203200" cy="203200"/>
            <wp:effectExtent l="25400" t="0" r="0" b="0"/>
            <wp:docPr id="3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5DA">
        <w:rPr>
          <w:sz w:val="20"/>
        </w:rPr>
        <w:t>Socially withdrawn</w:t>
      </w:r>
    </w:p>
    <w:p w14:paraId="4BACB232" w14:textId="77777777" w:rsidR="00D44EC1" w:rsidRPr="00E815DA" w:rsidRDefault="00D44EC1" w:rsidP="00D44EC1">
      <w:pPr>
        <w:rPr>
          <w:sz w:val="20"/>
        </w:rPr>
        <w:sectPr w:rsidR="00D44EC1" w:rsidRPr="00E815DA" w:rsidSect="006E3EDC">
          <w:type w:val="continuous"/>
          <w:pgSz w:w="11900" w:h="16840"/>
          <w:pgMar w:top="284" w:right="560" w:bottom="426" w:left="851" w:header="708" w:footer="708" w:gutter="0"/>
          <w:cols w:num="3" w:space="708"/>
        </w:sectPr>
      </w:pPr>
      <w:r w:rsidRPr="00E815DA">
        <w:rPr>
          <w:noProof/>
          <w:sz w:val="20"/>
          <w:lang w:val="en-GB" w:eastAsia="en-GB"/>
        </w:rPr>
        <w:drawing>
          <wp:inline distT="0" distB="0" distL="0" distR="0" wp14:anchorId="35628481" wp14:editId="1F822028">
            <wp:extent cx="203200" cy="203200"/>
            <wp:effectExtent l="25400" t="0" r="0" b="0"/>
            <wp:docPr id="2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5DA">
        <w:rPr>
          <w:sz w:val="20"/>
        </w:rPr>
        <w:t>Tantrums</w:t>
      </w:r>
    </w:p>
    <w:p w14:paraId="3B3D090C" w14:textId="77777777" w:rsidR="00D44EC1" w:rsidRPr="00E815DA" w:rsidRDefault="00D44EC1" w:rsidP="00D44EC1">
      <w:pPr>
        <w:rPr>
          <w:sz w:val="20"/>
        </w:rPr>
        <w:sectPr w:rsidR="00D44EC1" w:rsidRPr="00E815DA" w:rsidSect="006E3EDC">
          <w:type w:val="continuous"/>
          <w:pgSz w:w="11900" w:h="16840"/>
          <w:pgMar w:top="284" w:right="560" w:bottom="426" w:left="851" w:header="708" w:footer="708" w:gutter="0"/>
          <w:cols w:space="708"/>
        </w:sectPr>
      </w:pPr>
      <w:r w:rsidRPr="00E815DA">
        <w:rPr>
          <w:sz w:val="20"/>
        </w:rPr>
        <w:t>________________________________________________________________________________</w:t>
      </w:r>
    </w:p>
    <w:p w14:paraId="2F90E5E1" w14:textId="77777777" w:rsidR="00D44EC1" w:rsidRPr="00E815DA" w:rsidRDefault="00D44EC1" w:rsidP="00D44EC1">
      <w:pPr>
        <w:rPr>
          <w:sz w:val="20"/>
        </w:rPr>
      </w:pPr>
      <w:r w:rsidRPr="00E815DA">
        <w:rPr>
          <w:noProof/>
          <w:sz w:val="20"/>
          <w:lang w:val="en-GB" w:eastAsia="en-GB"/>
        </w:rPr>
        <w:drawing>
          <wp:inline distT="0" distB="0" distL="0" distR="0" wp14:anchorId="5E186975" wp14:editId="69929FEB">
            <wp:extent cx="203200" cy="203200"/>
            <wp:effectExtent l="25400" t="0" r="0" b="0"/>
            <wp:docPr id="3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5DA">
        <w:rPr>
          <w:sz w:val="20"/>
        </w:rPr>
        <w:t>Recurrent colds and flu</w:t>
      </w:r>
    </w:p>
    <w:p w14:paraId="64CFBE61" w14:textId="77777777" w:rsidR="00D44EC1" w:rsidRPr="00E815DA" w:rsidRDefault="00D44EC1" w:rsidP="00D44EC1">
      <w:pPr>
        <w:rPr>
          <w:sz w:val="20"/>
        </w:rPr>
      </w:pPr>
      <w:r w:rsidRPr="00E815DA">
        <w:rPr>
          <w:noProof/>
          <w:sz w:val="20"/>
          <w:lang w:val="en-GB" w:eastAsia="en-GB"/>
        </w:rPr>
        <w:drawing>
          <wp:inline distT="0" distB="0" distL="0" distR="0" wp14:anchorId="390DE239" wp14:editId="64AC751A">
            <wp:extent cx="203200" cy="203200"/>
            <wp:effectExtent l="25400" t="0" r="0" b="0"/>
            <wp:docPr id="3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E815DA">
        <w:rPr>
          <w:sz w:val="20"/>
        </w:rPr>
        <w:t>Hayfever</w:t>
      </w:r>
      <w:proofErr w:type="spellEnd"/>
      <w:r w:rsidRPr="00E815DA">
        <w:rPr>
          <w:sz w:val="20"/>
        </w:rPr>
        <w:t xml:space="preserve"> / sinusitis</w:t>
      </w:r>
    </w:p>
    <w:p w14:paraId="10C780AF" w14:textId="77777777" w:rsidR="00D44EC1" w:rsidRPr="00E815DA" w:rsidRDefault="00D44EC1" w:rsidP="00D44EC1">
      <w:pPr>
        <w:rPr>
          <w:sz w:val="20"/>
        </w:rPr>
      </w:pPr>
      <w:r w:rsidRPr="00E815DA">
        <w:rPr>
          <w:noProof/>
          <w:sz w:val="20"/>
          <w:lang w:val="en-GB" w:eastAsia="en-GB"/>
        </w:rPr>
        <w:drawing>
          <wp:inline distT="0" distB="0" distL="0" distR="0" wp14:anchorId="471562D3" wp14:editId="1A7D2693">
            <wp:extent cx="203200" cy="203200"/>
            <wp:effectExtent l="25400" t="0" r="0" b="0"/>
            <wp:docPr id="3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5DA">
        <w:rPr>
          <w:sz w:val="20"/>
        </w:rPr>
        <w:t>Asthma</w:t>
      </w:r>
    </w:p>
    <w:p w14:paraId="50A06D33" w14:textId="77777777" w:rsidR="00D44EC1" w:rsidRPr="00E815DA" w:rsidRDefault="00D44EC1" w:rsidP="00D44EC1">
      <w:pPr>
        <w:rPr>
          <w:sz w:val="20"/>
        </w:rPr>
      </w:pPr>
      <w:r w:rsidRPr="00E815DA">
        <w:rPr>
          <w:noProof/>
          <w:sz w:val="20"/>
          <w:lang w:val="en-GB" w:eastAsia="en-GB"/>
        </w:rPr>
        <w:drawing>
          <wp:inline distT="0" distB="0" distL="0" distR="0" wp14:anchorId="4E3D9AC9" wp14:editId="2C67F281">
            <wp:extent cx="203200" cy="203200"/>
            <wp:effectExtent l="25400" t="0" r="0" b="0"/>
            <wp:docPr id="4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5DA">
        <w:rPr>
          <w:sz w:val="20"/>
        </w:rPr>
        <w:t>Slow wound healing</w:t>
      </w:r>
    </w:p>
    <w:p w14:paraId="358A1D23" w14:textId="77777777" w:rsidR="00D44EC1" w:rsidRPr="00E815DA" w:rsidRDefault="00D44EC1" w:rsidP="00D44EC1">
      <w:pPr>
        <w:rPr>
          <w:sz w:val="20"/>
        </w:rPr>
      </w:pPr>
      <w:r w:rsidRPr="00E815DA">
        <w:rPr>
          <w:noProof/>
          <w:sz w:val="20"/>
          <w:lang w:val="en-GB" w:eastAsia="en-GB"/>
        </w:rPr>
        <w:drawing>
          <wp:inline distT="0" distB="0" distL="0" distR="0" wp14:anchorId="2ACEFE67" wp14:editId="62029074">
            <wp:extent cx="203200" cy="203200"/>
            <wp:effectExtent l="25400" t="0" r="0" b="0"/>
            <wp:docPr id="4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5DA">
        <w:rPr>
          <w:sz w:val="20"/>
        </w:rPr>
        <w:t>Sneezing, coughing, wheezing</w:t>
      </w:r>
    </w:p>
    <w:p w14:paraId="0E8C98DE" w14:textId="77777777" w:rsidR="00D44EC1" w:rsidRPr="00E815DA" w:rsidRDefault="00D44EC1" w:rsidP="00D44EC1">
      <w:pPr>
        <w:rPr>
          <w:sz w:val="20"/>
        </w:rPr>
      </w:pPr>
      <w:r w:rsidRPr="00E815DA">
        <w:rPr>
          <w:noProof/>
          <w:sz w:val="20"/>
          <w:lang w:val="en-GB" w:eastAsia="en-GB"/>
        </w:rPr>
        <w:drawing>
          <wp:inline distT="0" distB="0" distL="0" distR="0" wp14:anchorId="176CA695" wp14:editId="3E3F5FF2">
            <wp:extent cx="203200" cy="203200"/>
            <wp:effectExtent l="25400" t="0" r="0" b="0"/>
            <wp:docPr id="4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5DA">
        <w:rPr>
          <w:sz w:val="20"/>
        </w:rPr>
        <w:t>Eczema or skin rashes</w:t>
      </w:r>
    </w:p>
    <w:p w14:paraId="42D12542" w14:textId="77777777" w:rsidR="00D44EC1" w:rsidRPr="00E815DA" w:rsidRDefault="00D44EC1" w:rsidP="00D44EC1">
      <w:pPr>
        <w:rPr>
          <w:sz w:val="20"/>
        </w:rPr>
      </w:pPr>
      <w:r w:rsidRPr="00E815DA">
        <w:rPr>
          <w:noProof/>
          <w:sz w:val="20"/>
          <w:lang w:val="en-GB" w:eastAsia="en-GB"/>
        </w:rPr>
        <w:drawing>
          <wp:inline distT="0" distB="0" distL="0" distR="0" wp14:anchorId="20509B23" wp14:editId="4F5C477C">
            <wp:extent cx="203200" cy="203200"/>
            <wp:effectExtent l="25400" t="0" r="0" b="0"/>
            <wp:docPr id="4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5DA">
        <w:rPr>
          <w:sz w:val="20"/>
        </w:rPr>
        <w:t>Itchy eyes, ears, nose, throat, skin</w:t>
      </w:r>
    </w:p>
    <w:p w14:paraId="6C8F400C" w14:textId="77777777" w:rsidR="00D44EC1" w:rsidRPr="00E815DA" w:rsidRDefault="00D44EC1" w:rsidP="00D44EC1">
      <w:pPr>
        <w:rPr>
          <w:sz w:val="20"/>
        </w:rPr>
      </w:pPr>
    </w:p>
    <w:p w14:paraId="4E98FBDA" w14:textId="77777777" w:rsidR="00D44EC1" w:rsidRPr="00E815DA" w:rsidRDefault="00D44EC1" w:rsidP="00D44EC1">
      <w:pPr>
        <w:rPr>
          <w:sz w:val="20"/>
        </w:rPr>
        <w:sectPr w:rsidR="00D44EC1" w:rsidRPr="00E815DA" w:rsidSect="006E3EDC">
          <w:type w:val="continuous"/>
          <w:pgSz w:w="11900" w:h="16840"/>
          <w:pgMar w:top="284" w:right="560" w:bottom="426" w:left="851" w:header="708" w:footer="708" w:gutter="0"/>
          <w:cols w:num="3" w:space="708"/>
        </w:sectPr>
      </w:pPr>
    </w:p>
    <w:p w14:paraId="5E02BED3" w14:textId="77777777" w:rsidR="00D44EC1" w:rsidRPr="00E815DA" w:rsidRDefault="00D44EC1" w:rsidP="00D44EC1">
      <w:pPr>
        <w:rPr>
          <w:sz w:val="20"/>
        </w:rPr>
        <w:sectPr w:rsidR="00D44EC1" w:rsidRPr="00E815DA">
          <w:type w:val="continuous"/>
          <w:pgSz w:w="11900" w:h="16840"/>
          <w:pgMar w:top="284" w:right="560" w:bottom="426" w:left="851" w:header="708" w:footer="708" w:gutter="0"/>
          <w:cols w:space="708"/>
        </w:sectPr>
      </w:pPr>
      <w:r w:rsidRPr="00E815DA">
        <w:rPr>
          <w:sz w:val="20"/>
        </w:rPr>
        <w:t>__________________________________________________________________________________</w:t>
      </w:r>
    </w:p>
    <w:p w14:paraId="2A5F7C52" w14:textId="77777777" w:rsidR="00D44EC1" w:rsidRPr="00E815DA" w:rsidRDefault="00D44EC1" w:rsidP="00D44EC1">
      <w:pPr>
        <w:rPr>
          <w:sz w:val="20"/>
        </w:rPr>
      </w:pPr>
      <w:r w:rsidRPr="00E815DA">
        <w:rPr>
          <w:noProof/>
          <w:sz w:val="20"/>
          <w:lang w:val="en-GB" w:eastAsia="en-GB"/>
        </w:rPr>
        <w:drawing>
          <wp:inline distT="0" distB="0" distL="0" distR="0" wp14:anchorId="222F3B9D" wp14:editId="090EA82A">
            <wp:extent cx="203200" cy="203200"/>
            <wp:effectExtent l="25400" t="0" r="0" b="0"/>
            <wp:docPr id="11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5DA">
        <w:rPr>
          <w:sz w:val="20"/>
        </w:rPr>
        <w:t>Waxy ears</w:t>
      </w:r>
    </w:p>
    <w:p w14:paraId="2C311D32" w14:textId="77777777" w:rsidR="00D44EC1" w:rsidRPr="00E815DA" w:rsidRDefault="00D44EC1" w:rsidP="00D44EC1">
      <w:pPr>
        <w:rPr>
          <w:sz w:val="20"/>
        </w:rPr>
      </w:pPr>
      <w:r w:rsidRPr="00E815DA">
        <w:rPr>
          <w:noProof/>
          <w:sz w:val="20"/>
          <w:lang w:val="en-GB" w:eastAsia="en-GB"/>
        </w:rPr>
        <w:drawing>
          <wp:inline distT="0" distB="0" distL="0" distR="0" wp14:anchorId="12561A98" wp14:editId="0C46E9B3">
            <wp:extent cx="203200" cy="203200"/>
            <wp:effectExtent l="25400" t="0" r="0" b="0"/>
            <wp:docPr id="11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5DA">
        <w:rPr>
          <w:sz w:val="20"/>
        </w:rPr>
        <w:t>Cradle cap</w:t>
      </w:r>
    </w:p>
    <w:p w14:paraId="7339E4F9" w14:textId="77777777" w:rsidR="00D44EC1" w:rsidRPr="00E815DA" w:rsidRDefault="00D44EC1" w:rsidP="00D44EC1">
      <w:pPr>
        <w:rPr>
          <w:sz w:val="20"/>
        </w:rPr>
      </w:pPr>
      <w:r w:rsidRPr="00E815DA">
        <w:rPr>
          <w:noProof/>
          <w:sz w:val="20"/>
          <w:lang w:val="en-GB" w:eastAsia="en-GB"/>
        </w:rPr>
        <w:drawing>
          <wp:inline distT="0" distB="0" distL="0" distR="0" wp14:anchorId="17803F83" wp14:editId="2E114302">
            <wp:extent cx="203200" cy="203200"/>
            <wp:effectExtent l="25400" t="0" r="0" b="0"/>
            <wp:docPr id="11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15DA">
        <w:rPr>
          <w:sz w:val="20"/>
        </w:rPr>
        <w:t>Dry skin</w:t>
      </w:r>
    </w:p>
    <w:p w14:paraId="0F120E2F" w14:textId="77777777" w:rsidR="00D44EC1" w:rsidRPr="00E815DA" w:rsidRDefault="00D44EC1" w:rsidP="00D44EC1">
      <w:pPr>
        <w:rPr>
          <w:sz w:val="20"/>
        </w:rPr>
        <w:sectPr w:rsidR="00D44EC1" w:rsidRPr="00E815DA" w:rsidSect="006E3EDC">
          <w:type w:val="continuous"/>
          <w:pgSz w:w="11900" w:h="16840"/>
          <w:pgMar w:top="284" w:right="560" w:bottom="426" w:left="851" w:header="708" w:footer="708" w:gutter="0"/>
          <w:cols w:num="3" w:space="708"/>
        </w:sectPr>
      </w:pPr>
    </w:p>
    <w:p w14:paraId="42B6DFF0" w14:textId="77777777" w:rsidR="00D44EC1" w:rsidRPr="00E815DA" w:rsidRDefault="00D44EC1" w:rsidP="00D44EC1">
      <w:pPr>
        <w:rPr>
          <w:sz w:val="20"/>
        </w:rPr>
      </w:pPr>
    </w:p>
    <w:p w14:paraId="7CB9E33C" w14:textId="77777777" w:rsidR="00D44EC1" w:rsidRPr="00E815DA" w:rsidRDefault="00D44EC1" w:rsidP="00D44EC1">
      <w:pPr>
        <w:rPr>
          <w:rFonts w:ascii="Times New Roman" w:hAnsi="Times New Roman"/>
          <w:sz w:val="20"/>
        </w:rPr>
      </w:pPr>
      <w:r w:rsidRPr="00E815DA">
        <w:rPr>
          <w:sz w:val="20"/>
        </w:rPr>
        <w:t>Additional information: _______________________________________________________________</w:t>
      </w:r>
    </w:p>
    <w:p w14:paraId="024F67F7" w14:textId="77777777" w:rsidR="00D44EC1" w:rsidRPr="00E815DA" w:rsidRDefault="00D44EC1" w:rsidP="00D44EC1">
      <w:pPr>
        <w:rPr>
          <w:rFonts w:ascii="Times New Roman" w:hAnsi="Times New Roman"/>
          <w:sz w:val="20"/>
        </w:rPr>
      </w:pPr>
      <w:r w:rsidRPr="00E815DA">
        <w:rPr>
          <w:sz w:val="20"/>
        </w:rPr>
        <w:softHyphen/>
      </w:r>
      <w:r w:rsidRPr="00E815DA">
        <w:rPr>
          <w:sz w:val="20"/>
        </w:rPr>
        <w:softHyphen/>
      </w:r>
      <w:r w:rsidRPr="00E815DA">
        <w:rPr>
          <w:sz w:val="20"/>
        </w:rPr>
        <w:softHyphen/>
      </w:r>
      <w:r w:rsidRPr="00E815DA">
        <w:rPr>
          <w:sz w:val="20"/>
        </w:rPr>
        <w:softHyphen/>
      </w:r>
      <w:r w:rsidRPr="00E815DA">
        <w:rPr>
          <w:sz w:val="20"/>
        </w:rPr>
        <w:softHyphen/>
      </w:r>
      <w:r w:rsidRPr="00E815DA">
        <w:rPr>
          <w:sz w:val="20"/>
        </w:rPr>
        <w:softHyphen/>
      </w:r>
      <w:r w:rsidRPr="00E815DA">
        <w:rPr>
          <w:sz w:val="20"/>
        </w:rPr>
        <w:softHyphen/>
        <w:t>__________________________________________________________________________________</w:t>
      </w:r>
    </w:p>
    <w:p w14:paraId="3B542940" w14:textId="77777777" w:rsidR="00000619" w:rsidRPr="009F3D95" w:rsidRDefault="00D44EC1" w:rsidP="00D44EC1">
      <w:pPr>
        <w:rPr>
          <w:rFonts w:ascii="Times New Roman" w:hAnsi="Times New Roman"/>
          <w:sz w:val="20"/>
        </w:rPr>
      </w:pPr>
      <w:r w:rsidRPr="00E815DA">
        <w:rPr>
          <w:sz w:val="20"/>
        </w:rPr>
        <w:t>_____________________________________</w:t>
      </w:r>
    </w:p>
    <w:sectPr w:rsidR="00000619" w:rsidRPr="009F3D95" w:rsidSect="00AD19A5">
      <w:type w:val="continuous"/>
      <w:pgSz w:w="11900" w:h="16840"/>
      <w:pgMar w:top="284" w:right="560" w:bottom="142" w:left="851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E155B37"/>
    <w:multiLevelType w:val="hybridMultilevel"/>
    <w:tmpl w:val="E43EA9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SystemFonts/>
  <w:proofState w:spelling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1BD6"/>
    <w:rsid w:val="00000619"/>
    <w:rsid w:val="000023DC"/>
    <w:rsid w:val="000531DD"/>
    <w:rsid w:val="0007032F"/>
    <w:rsid w:val="0008131D"/>
    <w:rsid w:val="000B2E1C"/>
    <w:rsid w:val="000C1F67"/>
    <w:rsid w:val="00114819"/>
    <w:rsid w:val="00135C7E"/>
    <w:rsid w:val="00245852"/>
    <w:rsid w:val="003A4DB6"/>
    <w:rsid w:val="00401BD6"/>
    <w:rsid w:val="00435710"/>
    <w:rsid w:val="00435F7F"/>
    <w:rsid w:val="004536EC"/>
    <w:rsid w:val="0059076C"/>
    <w:rsid w:val="005A72FF"/>
    <w:rsid w:val="005B7415"/>
    <w:rsid w:val="005C0621"/>
    <w:rsid w:val="006A2791"/>
    <w:rsid w:val="006E3EDC"/>
    <w:rsid w:val="00702CA5"/>
    <w:rsid w:val="0077765E"/>
    <w:rsid w:val="007F64AA"/>
    <w:rsid w:val="0085307E"/>
    <w:rsid w:val="008F2A6B"/>
    <w:rsid w:val="009F3D95"/>
    <w:rsid w:val="00AD19A5"/>
    <w:rsid w:val="00B2059C"/>
    <w:rsid w:val="00B316D6"/>
    <w:rsid w:val="00C448C5"/>
    <w:rsid w:val="00C51CB0"/>
    <w:rsid w:val="00CC79C3"/>
    <w:rsid w:val="00D44EC1"/>
    <w:rsid w:val="00D74D3A"/>
    <w:rsid w:val="00D8093F"/>
    <w:rsid w:val="00E01F2E"/>
    <w:rsid w:val="00E47CA9"/>
    <w:rsid w:val="00E96459"/>
    <w:rsid w:val="00FD132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217A49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5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000619"/>
    <w:rPr>
      <w:rFonts w:ascii="Verdana" w:hAnsi="Verdan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703A71"/>
    <w:rPr>
      <w:color w:val="0000FF"/>
      <w:u w:val="single"/>
    </w:rPr>
  </w:style>
  <w:style w:type="table" w:styleId="TableGrid">
    <w:name w:val="Table Grid"/>
    <w:basedOn w:val="TableNormal"/>
    <w:rsid w:val="008D27A1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rsid w:val="002774C1"/>
    <w:pPr>
      <w:ind w:left="720"/>
      <w:contextualSpacing/>
    </w:pPr>
  </w:style>
  <w:style w:type="paragraph" w:styleId="z-BottomofForm">
    <w:name w:val="HTML Bottom of Form"/>
    <w:basedOn w:val="Normal"/>
    <w:next w:val="Normal"/>
    <w:link w:val="z-BottomofFormChar"/>
    <w:hidden/>
    <w:rsid w:val="0000760E"/>
    <w:pPr>
      <w:pBdr>
        <w:top w:val="single" w:sz="6" w:space="1" w:color="auto"/>
      </w:pBdr>
      <w:spacing w:after="0"/>
      <w:jc w:val="center"/>
    </w:pPr>
    <w:rPr>
      <w:rFonts w:ascii="Arial" w:hAnsi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rsid w:val="0000760E"/>
    <w:rPr>
      <w:rFonts w:ascii="Arial" w:hAnsi="Arial"/>
      <w:vanish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rsid w:val="0000760E"/>
    <w:pPr>
      <w:pBdr>
        <w:bottom w:val="single" w:sz="6" w:space="1" w:color="auto"/>
      </w:pBdr>
      <w:spacing w:after="0"/>
      <w:jc w:val="center"/>
    </w:pPr>
    <w:rPr>
      <w:rFonts w:ascii="Arial" w:hAnsi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rsid w:val="0000760E"/>
    <w:rPr>
      <w:rFonts w:ascii="Arial" w:hAnsi="Arial"/>
      <w:vanish/>
      <w:sz w:val="16"/>
      <w:szCs w:val="16"/>
    </w:rPr>
  </w:style>
  <w:style w:type="character" w:styleId="FollowedHyperlink">
    <w:name w:val="FollowedHyperlink"/>
    <w:basedOn w:val="DefaultParagraphFont"/>
    <w:rsid w:val="00401BD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linda@belindakirkpatrick.com.au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belindakirkpatrick.com.au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dianka_b:Documents:NEW%20PATIENT%20FORMS:Female%20intake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23F193-7EE5-8548-8A81-10DF823EC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Macintosh%20HD:Users:dianka_b:Documents:NEW%20PATIENT%20FORMS:Female%20intake%20form.dotx</Template>
  <TotalTime>2</TotalTime>
  <Pages>3</Pages>
  <Words>958</Words>
  <Characters>5464</Characters>
  <Application>Microsoft Office Word</Application>
  <DocSecurity>0</DocSecurity>
  <Lines>45</Lines>
  <Paragraphs>12</Paragraphs>
  <ScaleCrop>false</ScaleCrop>
  <Company>Kaplan Aspect</Company>
  <LinksUpToDate>false</LinksUpToDate>
  <CharactersWithSpaces>6410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Belinda Kirkpatrick</dc:creator>
  <cp:keywords/>
  <cp:lastModifiedBy>Microsoft Office User</cp:lastModifiedBy>
  <cp:revision>7</cp:revision>
  <cp:lastPrinted>2012-01-25T05:13:00Z</cp:lastPrinted>
  <dcterms:created xsi:type="dcterms:W3CDTF">2013-05-07T05:30:00Z</dcterms:created>
  <dcterms:modified xsi:type="dcterms:W3CDTF">2018-05-31T23:49:00Z</dcterms:modified>
</cp:coreProperties>
</file>