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178147" w14:textId="5C387316" w:rsidR="00E01F2E" w:rsidRPr="000531DD" w:rsidRDefault="0058624B" w:rsidP="00E01F2E">
      <w:pPr>
        <w:ind w:left="142"/>
        <w:contextualSpacing/>
        <w:jc w:val="right"/>
        <w:rPr>
          <w:color w:val="404040" w:themeColor="text1" w:themeTint="BF"/>
          <w:sz w:val="18"/>
          <w:szCs w:val="18"/>
        </w:rPr>
      </w:pPr>
      <w:r>
        <w:rPr>
          <w:noProof/>
          <w:color w:val="404040" w:themeColor="text1" w:themeTint="BF"/>
          <w:sz w:val="18"/>
          <w:szCs w:val="18"/>
        </w:rPr>
        <w:pict w14:anchorId="316394EB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alt="" style="position:absolute;left:0;text-align:left;margin-left:-17.95pt;margin-top:-3.75pt;width:328.1pt;height:153.1pt;z-index:251659264;mso-wrap-style:square;mso-wrap-edited:f;mso-width-percent:0;mso-height-percent:0;mso-position-horizontal:absolute;mso-position-vertical:absolute;mso-width-percent:0;mso-height-percent:0;v-text-anchor:top" wrapcoords="0 0 21600 0 21600 21600 0 21600 0 0" filled="f" stroked="f">
            <v:textbox style="mso-next-textbox:#_x0000_s1026" inset=",7.2pt,,7.2pt">
              <w:txbxContent>
                <w:p w14:paraId="5454C493" w14:textId="43B8D51E" w:rsidR="00435710" w:rsidRPr="00703A71" w:rsidRDefault="00FD6F4C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24D4AAC1" wp14:editId="6932BB33">
                        <wp:extent cx="3983990" cy="1122045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BKN_Logo18_Horiz_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3990" cy="1122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881C25">
        <w:rPr>
          <w:color w:val="404040" w:themeColor="text1" w:themeTint="BF"/>
          <w:sz w:val="18"/>
          <w:szCs w:val="18"/>
        </w:rPr>
        <w:t xml:space="preserve"> </w:t>
      </w:r>
      <w:r w:rsidR="00D913DE">
        <w:rPr>
          <w:color w:val="404040" w:themeColor="text1" w:themeTint="BF"/>
          <w:sz w:val="18"/>
          <w:szCs w:val="18"/>
        </w:rPr>
        <w:br/>
      </w:r>
    </w:p>
    <w:p w14:paraId="7EBBFBF8" w14:textId="37264009" w:rsidR="00D913DE" w:rsidRDefault="00881C25" w:rsidP="00D913DE">
      <w:pPr>
        <w:ind w:left="142"/>
        <w:contextualSpacing/>
        <w:jc w:val="right"/>
        <w:rPr>
          <w:color w:val="404040" w:themeColor="text1" w:themeTint="BF"/>
          <w:sz w:val="18"/>
          <w:szCs w:val="18"/>
        </w:rPr>
      </w:pPr>
      <w:bookmarkStart w:id="0" w:name="_GoBack"/>
      <w:bookmarkEnd w:id="0"/>
      <w:r>
        <w:rPr>
          <w:color w:val="404040" w:themeColor="text1" w:themeTint="BF"/>
          <w:sz w:val="18"/>
          <w:szCs w:val="18"/>
        </w:rPr>
        <w:t>5/442 New South Head Road</w:t>
      </w:r>
    </w:p>
    <w:p w14:paraId="0CBE594D" w14:textId="77777777" w:rsidR="00D913DE" w:rsidRPr="000531DD" w:rsidRDefault="00D913DE" w:rsidP="00D913DE">
      <w:pPr>
        <w:ind w:left="142"/>
        <w:contextualSpacing/>
        <w:jc w:val="right"/>
        <w:rPr>
          <w:color w:val="404040" w:themeColor="text1" w:themeTint="BF"/>
          <w:sz w:val="18"/>
          <w:szCs w:val="18"/>
        </w:rPr>
      </w:pPr>
      <w:r>
        <w:rPr>
          <w:color w:val="404040" w:themeColor="text1" w:themeTint="BF"/>
          <w:sz w:val="18"/>
          <w:szCs w:val="18"/>
        </w:rPr>
        <w:t>Double Bay 2028</w:t>
      </w:r>
      <w:r w:rsidRPr="000531DD">
        <w:rPr>
          <w:color w:val="404040" w:themeColor="text1" w:themeTint="BF"/>
          <w:sz w:val="18"/>
          <w:szCs w:val="18"/>
        </w:rPr>
        <w:br/>
        <w:t xml:space="preserve">0400 551 622 </w:t>
      </w:r>
    </w:p>
    <w:p w14:paraId="685C2D45" w14:textId="2B9F3568" w:rsidR="00000619" w:rsidRPr="000531DD" w:rsidRDefault="00000619" w:rsidP="00D913DE">
      <w:pPr>
        <w:ind w:left="142"/>
        <w:contextualSpacing/>
        <w:jc w:val="right"/>
        <w:rPr>
          <w:rFonts w:ascii="Times New Roman" w:hAnsi="Times New Roman"/>
          <w:color w:val="404040" w:themeColor="text1" w:themeTint="BF"/>
          <w:sz w:val="18"/>
          <w:szCs w:val="18"/>
        </w:rPr>
      </w:pPr>
    </w:p>
    <w:p w14:paraId="33419585" w14:textId="77777777" w:rsidR="00401BD6" w:rsidRPr="00C448C5" w:rsidRDefault="0058624B" w:rsidP="00401BD6">
      <w:pPr>
        <w:jc w:val="right"/>
        <w:rPr>
          <w:rFonts w:eastAsia="Times New Roman" w:cs="Times New Roman"/>
          <w:color w:val="31849B" w:themeColor="accent5" w:themeShade="BF"/>
          <w:sz w:val="18"/>
          <w:szCs w:val="18"/>
          <w:lang w:val="en-AU"/>
        </w:rPr>
      </w:pPr>
      <w:hyperlink r:id="rId7" w:history="1">
        <w:r w:rsidR="00C448C5" w:rsidRPr="00C448C5">
          <w:rPr>
            <w:rStyle w:val="Hyperlink"/>
            <w:rFonts w:eastAsia="Times New Roman" w:cs="Times New Roman"/>
            <w:color w:val="404040" w:themeColor="text1" w:themeTint="BF"/>
            <w:sz w:val="18"/>
            <w:szCs w:val="18"/>
            <w:u w:val="none"/>
            <w:lang w:val="en-AU"/>
          </w:rPr>
          <w:t>www.belindakirkpatrick.com.au</w:t>
        </w:r>
      </w:hyperlink>
      <w:r w:rsidR="00401BD6" w:rsidRPr="00C448C5">
        <w:rPr>
          <w:rFonts w:eastAsia="Times New Roman" w:cs="Times New Roman"/>
          <w:color w:val="7E7E7E"/>
          <w:sz w:val="18"/>
          <w:szCs w:val="18"/>
          <w:lang w:val="en-AU"/>
        </w:rPr>
        <w:br/>
      </w:r>
      <w:hyperlink r:id="rId8" w:history="1">
        <w:r w:rsidR="00401BD6" w:rsidRPr="00C448C5">
          <w:rPr>
            <w:rStyle w:val="Hyperlink"/>
            <w:rFonts w:eastAsia="Times New Roman" w:cs="Times New Roman"/>
            <w:color w:val="31849B" w:themeColor="accent5" w:themeShade="BF"/>
            <w:sz w:val="18"/>
            <w:szCs w:val="18"/>
            <w:u w:val="none"/>
            <w:lang w:val="en-AU"/>
          </w:rPr>
          <w:t>belinda@belindakirkpatrick.com.au</w:t>
        </w:r>
      </w:hyperlink>
    </w:p>
    <w:p w14:paraId="7611E6E8" w14:textId="77777777" w:rsidR="00401BD6" w:rsidRPr="007F64AA" w:rsidRDefault="00000619" w:rsidP="007F64AA">
      <w:pPr>
        <w:ind w:left="142" w:right="-1"/>
        <w:jc w:val="right"/>
        <w:rPr>
          <w:rFonts w:ascii="Times New Roman" w:hAnsi="Times New Roman"/>
          <w:szCs w:val="22"/>
        </w:rPr>
      </w:pPr>
      <w:r w:rsidRPr="00FD1328">
        <w:rPr>
          <w:rFonts w:eastAsia="Times New Roman" w:cs="Times New Roman"/>
          <w:color w:val="7E7E7E"/>
          <w:sz w:val="18"/>
          <w:szCs w:val="18"/>
          <w:lang w:val="en-AU"/>
        </w:rPr>
        <w:br/>
      </w:r>
    </w:p>
    <w:p w14:paraId="27D43916" w14:textId="77777777" w:rsidR="00000619" w:rsidRPr="00FD1328" w:rsidRDefault="00000619" w:rsidP="00401BD6">
      <w:pPr>
        <w:rPr>
          <w:sz w:val="20"/>
          <w:szCs w:val="22"/>
        </w:rPr>
      </w:pPr>
      <w:r w:rsidRPr="00FD1328">
        <w:rPr>
          <w:sz w:val="20"/>
          <w:szCs w:val="22"/>
        </w:rPr>
        <w:t>Name: ___________________________________________________ DOB: ____________________</w:t>
      </w:r>
    </w:p>
    <w:p w14:paraId="139EBC90" w14:textId="77777777" w:rsidR="00000619" w:rsidRPr="00FD1328" w:rsidRDefault="00000619">
      <w:pPr>
        <w:rPr>
          <w:sz w:val="20"/>
          <w:szCs w:val="22"/>
        </w:rPr>
      </w:pPr>
      <w:r w:rsidRPr="00FD1328">
        <w:rPr>
          <w:sz w:val="20"/>
          <w:szCs w:val="22"/>
        </w:rPr>
        <w:t>Address: _________________________________________________________________________</w:t>
      </w:r>
      <w:r w:rsidRPr="00FD1328">
        <w:rPr>
          <w:sz w:val="20"/>
          <w:szCs w:val="22"/>
        </w:rPr>
        <w:softHyphen/>
      </w:r>
      <w:r w:rsidRPr="00FD1328">
        <w:rPr>
          <w:sz w:val="20"/>
          <w:szCs w:val="22"/>
        </w:rPr>
        <w:softHyphen/>
      </w:r>
      <w:r w:rsidRPr="00FD1328">
        <w:rPr>
          <w:sz w:val="20"/>
          <w:szCs w:val="22"/>
        </w:rPr>
        <w:softHyphen/>
        <w:t>_</w:t>
      </w:r>
    </w:p>
    <w:p w14:paraId="4BB4A34C" w14:textId="77777777" w:rsidR="00000619" w:rsidRPr="00FD1328" w:rsidRDefault="00000619">
      <w:pPr>
        <w:rPr>
          <w:sz w:val="20"/>
          <w:szCs w:val="22"/>
        </w:rPr>
      </w:pPr>
      <w:r w:rsidRPr="00FD1328">
        <w:rPr>
          <w:sz w:val="20"/>
          <w:szCs w:val="22"/>
        </w:rPr>
        <w:t>Phone: _________________________ Email: _____________________________________________</w:t>
      </w:r>
    </w:p>
    <w:p w14:paraId="6BE98348" w14:textId="77777777" w:rsidR="00000619" w:rsidRPr="00FD1328" w:rsidRDefault="00000619">
      <w:pPr>
        <w:rPr>
          <w:sz w:val="20"/>
          <w:szCs w:val="22"/>
        </w:rPr>
      </w:pPr>
      <w:r w:rsidRPr="00FD1328">
        <w:rPr>
          <w:sz w:val="20"/>
          <w:szCs w:val="22"/>
        </w:rPr>
        <w:t>Occupation: ________________________________________________________________________</w:t>
      </w:r>
    </w:p>
    <w:p w14:paraId="785E57D7" w14:textId="77777777" w:rsidR="00000619" w:rsidRPr="00FD1328" w:rsidRDefault="00000619">
      <w:pPr>
        <w:rPr>
          <w:sz w:val="20"/>
          <w:szCs w:val="22"/>
        </w:rPr>
      </w:pPr>
      <w:r w:rsidRPr="00FD1328">
        <w:rPr>
          <w:sz w:val="20"/>
          <w:szCs w:val="22"/>
        </w:rPr>
        <w:t>Height: ______________________ Weight: ______________________________________________</w:t>
      </w:r>
    </w:p>
    <w:p w14:paraId="565CC884" w14:textId="77777777" w:rsidR="00000619" w:rsidRPr="00FD1328" w:rsidRDefault="00000619">
      <w:pPr>
        <w:rPr>
          <w:sz w:val="20"/>
          <w:szCs w:val="22"/>
        </w:rPr>
      </w:pPr>
    </w:p>
    <w:p w14:paraId="40856212" w14:textId="77777777" w:rsidR="00000619" w:rsidRPr="00FD1328" w:rsidRDefault="00000619">
      <w:pPr>
        <w:rPr>
          <w:sz w:val="20"/>
          <w:szCs w:val="22"/>
        </w:rPr>
      </w:pPr>
      <w:r w:rsidRPr="00FD1328">
        <w:rPr>
          <w:sz w:val="20"/>
          <w:szCs w:val="22"/>
        </w:rPr>
        <w:t>Name of GP: __________________________________________ Suburb: ______________________</w:t>
      </w:r>
    </w:p>
    <w:p w14:paraId="58101884" w14:textId="77777777" w:rsidR="00000619" w:rsidRPr="00FD1328" w:rsidRDefault="00000619">
      <w:pPr>
        <w:rPr>
          <w:sz w:val="20"/>
          <w:szCs w:val="22"/>
        </w:rPr>
      </w:pPr>
      <w:r w:rsidRPr="00FD1328">
        <w:rPr>
          <w:sz w:val="20"/>
          <w:szCs w:val="22"/>
        </w:rPr>
        <w:t>Name of Specialist: ____________________________________ Suburb: _______________________</w:t>
      </w:r>
    </w:p>
    <w:p w14:paraId="7C8960D5" w14:textId="77777777" w:rsidR="00000619" w:rsidRPr="00FD1328" w:rsidRDefault="00000619">
      <w:pPr>
        <w:rPr>
          <w:sz w:val="20"/>
          <w:szCs w:val="22"/>
        </w:rPr>
      </w:pPr>
    </w:p>
    <w:p w14:paraId="3D54C643" w14:textId="77777777" w:rsidR="00000619" w:rsidRPr="00FD1328" w:rsidRDefault="00000619" w:rsidP="00000619">
      <w:pPr>
        <w:rPr>
          <w:sz w:val="20"/>
          <w:szCs w:val="22"/>
        </w:rPr>
      </w:pPr>
      <w:r w:rsidRPr="00FD1328">
        <w:rPr>
          <w:sz w:val="20"/>
          <w:szCs w:val="22"/>
        </w:rPr>
        <w:t>Specific reason for your appointment and other current health concerns:</w:t>
      </w:r>
    </w:p>
    <w:p w14:paraId="7846CDFB" w14:textId="77777777" w:rsidR="00000619" w:rsidRPr="00FD1328" w:rsidRDefault="00000619" w:rsidP="00000619">
      <w:pPr>
        <w:pStyle w:val="ListParagraph"/>
        <w:numPr>
          <w:ilvl w:val="0"/>
          <w:numId w:val="1"/>
        </w:numPr>
        <w:rPr>
          <w:sz w:val="20"/>
          <w:szCs w:val="22"/>
        </w:rPr>
      </w:pPr>
      <w:r w:rsidRPr="00FD1328">
        <w:rPr>
          <w:sz w:val="20"/>
          <w:szCs w:val="22"/>
        </w:rPr>
        <w:t>____________________________________________________________________________</w:t>
      </w:r>
    </w:p>
    <w:p w14:paraId="4F5907A0" w14:textId="77777777" w:rsidR="00435710" w:rsidRDefault="00435710" w:rsidP="00000619">
      <w:pPr>
        <w:pStyle w:val="ListParagraph"/>
        <w:rPr>
          <w:rFonts w:ascii="Times New Roman" w:hAnsi="Times New Roman"/>
          <w:sz w:val="20"/>
          <w:szCs w:val="22"/>
        </w:rPr>
      </w:pPr>
    </w:p>
    <w:p w14:paraId="25865F44" w14:textId="77777777" w:rsidR="00435710" w:rsidRPr="00FD1328" w:rsidRDefault="00435710" w:rsidP="00435710">
      <w:pPr>
        <w:pStyle w:val="ListParagraph"/>
        <w:rPr>
          <w:sz w:val="20"/>
          <w:szCs w:val="22"/>
        </w:rPr>
      </w:pPr>
      <w:r w:rsidRPr="00FD1328">
        <w:rPr>
          <w:sz w:val="20"/>
          <w:szCs w:val="22"/>
        </w:rPr>
        <w:t>____________________________________________________________________________</w:t>
      </w:r>
    </w:p>
    <w:p w14:paraId="2F017AE3" w14:textId="77777777" w:rsidR="00000619" w:rsidRPr="00435710" w:rsidRDefault="00000619" w:rsidP="00000619">
      <w:pPr>
        <w:pStyle w:val="ListParagraph"/>
        <w:rPr>
          <w:rFonts w:ascii="Times New Roman" w:hAnsi="Times New Roman"/>
          <w:sz w:val="20"/>
          <w:szCs w:val="22"/>
        </w:rPr>
      </w:pPr>
    </w:p>
    <w:p w14:paraId="66D41F5E" w14:textId="77777777" w:rsidR="00435710" w:rsidRPr="00FD1328" w:rsidRDefault="00435710" w:rsidP="00435710">
      <w:pPr>
        <w:pStyle w:val="ListParagraph"/>
        <w:numPr>
          <w:ilvl w:val="0"/>
          <w:numId w:val="1"/>
        </w:numPr>
        <w:rPr>
          <w:sz w:val="20"/>
          <w:szCs w:val="22"/>
        </w:rPr>
      </w:pPr>
      <w:r w:rsidRPr="00FD1328">
        <w:rPr>
          <w:sz w:val="20"/>
          <w:szCs w:val="22"/>
        </w:rPr>
        <w:t>____________________________________________________________________________</w:t>
      </w:r>
    </w:p>
    <w:p w14:paraId="72C44F3C" w14:textId="77777777" w:rsidR="00435710" w:rsidRPr="00435710" w:rsidRDefault="00435710" w:rsidP="00435710">
      <w:pPr>
        <w:ind w:firstLine="720"/>
        <w:rPr>
          <w:rFonts w:ascii="Times New Roman" w:hAnsi="Times New Roman"/>
          <w:sz w:val="20"/>
          <w:szCs w:val="22"/>
        </w:rPr>
      </w:pPr>
      <w:r w:rsidRPr="00FD1328">
        <w:rPr>
          <w:sz w:val="20"/>
          <w:szCs w:val="22"/>
        </w:rPr>
        <w:t>____________________________________________________________________________</w:t>
      </w:r>
    </w:p>
    <w:p w14:paraId="702094D3" w14:textId="77777777" w:rsidR="00435710" w:rsidRPr="00FD1328" w:rsidRDefault="00435710" w:rsidP="00435710">
      <w:pPr>
        <w:pStyle w:val="ListParagraph"/>
        <w:numPr>
          <w:ilvl w:val="0"/>
          <w:numId w:val="1"/>
        </w:numPr>
        <w:rPr>
          <w:sz w:val="20"/>
          <w:szCs w:val="22"/>
        </w:rPr>
      </w:pPr>
      <w:r w:rsidRPr="00FD1328">
        <w:rPr>
          <w:sz w:val="20"/>
          <w:szCs w:val="22"/>
        </w:rPr>
        <w:t>____________________________________________________________________________</w:t>
      </w:r>
    </w:p>
    <w:p w14:paraId="2CFA4F60" w14:textId="77777777" w:rsidR="00435710" w:rsidRPr="00435710" w:rsidRDefault="00435710" w:rsidP="00435710">
      <w:pPr>
        <w:ind w:firstLine="720"/>
        <w:rPr>
          <w:rFonts w:ascii="Times New Roman" w:hAnsi="Times New Roman"/>
          <w:sz w:val="20"/>
          <w:szCs w:val="22"/>
        </w:rPr>
      </w:pPr>
      <w:r w:rsidRPr="00FD1328">
        <w:rPr>
          <w:sz w:val="20"/>
          <w:szCs w:val="22"/>
        </w:rPr>
        <w:t>____________________________________________________________________________</w:t>
      </w:r>
    </w:p>
    <w:p w14:paraId="19C3DEEF" w14:textId="77777777" w:rsidR="00000619" w:rsidRPr="00435710" w:rsidRDefault="00000619">
      <w:pPr>
        <w:rPr>
          <w:rFonts w:ascii="Times New Roman" w:hAnsi="Times New Roman"/>
          <w:sz w:val="20"/>
          <w:szCs w:val="22"/>
        </w:rPr>
      </w:pPr>
    </w:p>
    <w:p w14:paraId="0A4C2E20" w14:textId="77777777" w:rsidR="00000619" w:rsidRPr="00FD1328" w:rsidRDefault="00000619" w:rsidP="00000619">
      <w:pPr>
        <w:rPr>
          <w:sz w:val="20"/>
          <w:szCs w:val="22"/>
        </w:rPr>
      </w:pPr>
      <w:r w:rsidRPr="00FD1328">
        <w:rPr>
          <w:sz w:val="20"/>
          <w:szCs w:val="22"/>
        </w:rPr>
        <w:t xml:space="preserve">Recent pathology/tests/investigations/operations </w:t>
      </w:r>
      <w:proofErr w:type="spellStart"/>
      <w:r w:rsidRPr="00FD1328">
        <w:rPr>
          <w:sz w:val="20"/>
          <w:szCs w:val="22"/>
        </w:rPr>
        <w:t>etc</w:t>
      </w:r>
      <w:proofErr w:type="spellEnd"/>
      <w:r w:rsidRPr="00FD1328">
        <w:rPr>
          <w:sz w:val="20"/>
          <w:szCs w:val="22"/>
        </w:rPr>
        <w:t>:</w:t>
      </w:r>
    </w:p>
    <w:p w14:paraId="2792370D" w14:textId="77777777" w:rsidR="00000619" w:rsidRPr="00FD1328" w:rsidRDefault="00000619" w:rsidP="00000619">
      <w:pPr>
        <w:rPr>
          <w:sz w:val="20"/>
          <w:szCs w:val="22"/>
        </w:rPr>
      </w:pPr>
      <w:r w:rsidRPr="00FD1328">
        <w:rPr>
          <w:sz w:val="20"/>
          <w:szCs w:val="22"/>
        </w:rPr>
        <w:t>__________________________________________________________________________________</w:t>
      </w:r>
    </w:p>
    <w:p w14:paraId="2F56B4C2" w14:textId="77777777" w:rsidR="00000619" w:rsidRPr="00FD1328" w:rsidRDefault="00000619" w:rsidP="00000619">
      <w:pPr>
        <w:rPr>
          <w:sz w:val="20"/>
          <w:szCs w:val="22"/>
        </w:rPr>
      </w:pPr>
      <w:r w:rsidRPr="00FD1328">
        <w:rPr>
          <w:sz w:val="20"/>
          <w:szCs w:val="22"/>
        </w:rPr>
        <w:t>__________________________________________________________________________________</w:t>
      </w:r>
    </w:p>
    <w:p w14:paraId="2C613172" w14:textId="77777777" w:rsidR="00000619" w:rsidRPr="00FD1328" w:rsidRDefault="00000619" w:rsidP="00000619">
      <w:pPr>
        <w:rPr>
          <w:sz w:val="20"/>
          <w:szCs w:val="22"/>
        </w:rPr>
      </w:pPr>
      <w:r w:rsidRPr="00FD1328">
        <w:rPr>
          <w:sz w:val="20"/>
          <w:szCs w:val="22"/>
        </w:rPr>
        <w:t>__________________________________________________________________________________</w:t>
      </w:r>
    </w:p>
    <w:p w14:paraId="27B2BA62" w14:textId="77777777" w:rsidR="00000619" w:rsidRPr="00FD1328" w:rsidRDefault="00000619">
      <w:pPr>
        <w:rPr>
          <w:sz w:val="20"/>
          <w:szCs w:val="22"/>
        </w:rPr>
      </w:pPr>
    </w:p>
    <w:p w14:paraId="0EA4FE86" w14:textId="77777777" w:rsidR="00000619" w:rsidRPr="00435710" w:rsidRDefault="00000619">
      <w:pPr>
        <w:rPr>
          <w:rFonts w:ascii="Times New Roman" w:hAnsi="Times New Roman"/>
          <w:sz w:val="20"/>
          <w:szCs w:val="22"/>
        </w:rPr>
      </w:pPr>
    </w:p>
    <w:p w14:paraId="6AC501A4" w14:textId="77777777" w:rsidR="00000619" w:rsidRPr="00FD1328" w:rsidRDefault="00000619">
      <w:pPr>
        <w:rPr>
          <w:sz w:val="20"/>
          <w:szCs w:val="22"/>
        </w:rPr>
      </w:pPr>
      <w:r w:rsidRPr="00FD1328">
        <w:rPr>
          <w:sz w:val="20"/>
          <w:szCs w:val="22"/>
        </w:rPr>
        <w:t>Have you experienced major stress in the last 12 months? (for example, death in the family, divorce, bankruptcy)</w:t>
      </w:r>
    </w:p>
    <w:p w14:paraId="22DCDBCD" w14:textId="77777777" w:rsidR="00000619" w:rsidRPr="00FD1328" w:rsidRDefault="00000619" w:rsidP="00000619">
      <w:pPr>
        <w:rPr>
          <w:sz w:val="20"/>
          <w:szCs w:val="22"/>
        </w:rPr>
      </w:pPr>
      <w:r w:rsidRPr="00FD1328">
        <w:rPr>
          <w:sz w:val="20"/>
          <w:szCs w:val="22"/>
        </w:rPr>
        <w:t>__________________________________________________________________________________</w:t>
      </w:r>
    </w:p>
    <w:p w14:paraId="0DE91E9E" w14:textId="77777777" w:rsidR="000B2E1C" w:rsidRDefault="00435710" w:rsidP="00435710">
      <w:pPr>
        <w:rPr>
          <w:rFonts w:ascii="Times New Roman" w:hAnsi="Times New Roman"/>
          <w:sz w:val="20"/>
          <w:szCs w:val="22"/>
        </w:rPr>
      </w:pPr>
      <w:r w:rsidRPr="00FD1328">
        <w:rPr>
          <w:sz w:val="20"/>
          <w:szCs w:val="22"/>
        </w:rPr>
        <w:t>__________________________________________________________________________________</w:t>
      </w:r>
      <w:r>
        <w:rPr>
          <w:rFonts w:ascii="Times New Roman" w:hAnsi="Times New Roman"/>
          <w:sz w:val="20"/>
          <w:szCs w:val="22"/>
        </w:rPr>
        <w:br w:type="page"/>
      </w:r>
    </w:p>
    <w:p w14:paraId="43485064" w14:textId="77777777" w:rsidR="00000619" w:rsidRPr="00FD1328" w:rsidRDefault="00000619" w:rsidP="00435710">
      <w:pPr>
        <w:rPr>
          <w:sz w:val="20"/>
          <w:szCs w:val="22"/>
        </w:rPr>
      </w:pPr>
      <w:r w:rsidRPr="00FD1328">
        <w:rPr>
          <w:sz w:val="20"/>
          <w:szCs w:val="22"/>
        </w:rPr>
        <w:t>General Health Questionnaire:</w:t>
      </w:r>
    </w:p>
    <w:p w14:paraId="4840E09F" w14:textId="77777777" w:rsidR="000B2E1C" w:rsidRDefault="00000619">
      <w:pPr>
        <w:rPr>
          <w:rFonts w:ascii="Times New Roman" w:hAnsi="Times New Roman"/>
          <w:sz w:val="20"/>
          <w:szCs w:val="22"/>
        </w:rPr>
      </w:pPr>
      <w:r w:rsidRPr="00FD1328">
        <w:rPr>
          <w:sz w:val="20"/>
          <w:szCs w:val="22"/>
        </w:rPr>
        <w:t xml:space="preserve">Below are a series of health symptoms. Please check boxes with a </w:t>
      </w:r>
      <w:r w:rsidRPr="00FD1328">
        <w:rPr>
          <w:sz w:val="20"/>
          <w:szCs w:val="22"/>
          <w:u w:val="single"/>
        </w:rPr>
        <w:t>tick for present symptoms</w:t>
      </w:r>
      <w:r w:rsidRPr="00FD1328">
        <w:rPr>
          <w:sz w:val="20"/>
          <w:szCs w:val="22"/>
        </w:rPr>
        <w:t xml:space="preserve"> and a </w:t>
      </w:r>
      <w:r w:rsidRPr="00FD1328">
        <w:rPr>
          <w:sz w:val="20"/>
          <w:szCs w:val="22"/>
          <w:u w:val="single"/>
        </w:rPr>
        <w:t>cross for past symptoms</w:t>
      </w:r>
      <w:r w:rsidRPr="00FD1328">
        <w:rPr>
          <w:sz w:val="20"/>
          <w:szCs w:val="22"/>
        </w:rPr>
        <w:t>. Please leave the box blank if you have never experienced this symptom.</w:t>
      </w:r>
    </w:p>
    <w:p w14:paraId="7BF61ADC" w14:textId="77777777" w:rsidR="00000619" w:rsidRPr="000B2E1C" w:rsidRDefault="00000619">
      <w:pPr>
        <w:rPr>
          <w:rFonts w:ascii="Times New Roman" w:hAnsi="Times New Roman"/>
          <w:sz w:val="20"/>
          <w:szCs w:val="22"/>
        </w:rPr>
      </w:pPr>
    </w:p>
    <w:tbl>
      <w:tblPr>
        <w:tblStyle w:val="TableGrid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14"/>
        <w:gridCol w:w="2614"/>
        <w:gridCol w:w="2614"/>
        <w:gridCol w:w="2614"/>
      </w:tblGrid>
      <w:tr w:rsidR="00E96459" w:rsidRPr="00FD1328" w14:paraId="5680B9F8" w14:textId="77777777">
        <w:tc>
          <w:tcPr>
            <w:tcW w:w="2614" w:type="dxa"/>
          </w:tcPr>
          <w:p w14:paraId="2B7167BA" w14:textId="77777777" w:rsidR="00E96459" w:rsidRPr="00CC79C3" w:rsidRDefault="00E96459" w:rsidP="006A2791">
            <w:pPr>
              <w:jc w:val="center"/>
              <w:rPr>
                <w:sz w:val="20"/>
                <w:u w:val="single"/>
              </w:rPr>
            </w:pPr>
            <w:r w:rsidRPr="00CC79C3">
              <w:rPr>
                <w:sz w:val="20"/>
                <w:u w:val="single"/>
              </w:rPr>
              <w:t>Gastro-intestinal</w:t>
            </w:r>
          </w:p>
          <w:p w14:paraId="38A52383" w14:textId="77777777" w:rsidR="00E96459" w:rsidRPr="00CC79C3" w:rsidRDefault="00E96459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Bloating</w:t>
            </w:r>
          </w:p>
          <w:p w14:paraId="3250235F" w14:textId="77777777" w:rsidR="00E96459" w:rsidRPr="00CC79C3" w:rsidRDefault="00E96459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Flatulence</w:t>
            </w:r>
          </w:p>
          <w:p w14:paraId="4769B1A1" w14:textId="77777777" w:rsidR="008F2A6B" w:rsidRPr="00CC79C3" w:rsidRDefault="00E96459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Reflux/Heartburn</w:t>
            </w:r>
          </w:p>
          <w:p w14:paraId="3CD03738" w14:textId="77777777" w:rsidR="00E96459" w:rsidRPr="00CC79C3" w:rsidRDefault="008F2A6B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Indigestion</w:t>
            </w:r>
          </w:p>
          <w:p w14:paraId="1AE32EFF" w14:textId="77777777" w:rsidR="00E96459" w:rsidRPr="00CC79C3" w:rsidRDefault="00E96459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Nausea</w:t>
            </w:r>
          </w:p>
          <w:p w14:paraId="188EA356" w14:textId="77777777" w:rsidR="00E96459" w:rsidRPr="00CC79C3" w:rsidRDefault="00E96459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Abdominal pain</w:t>
            </w:r>
          </w:p>
          <w:p w14:paraId="331CE4A6" w14:textId="77777777" w:rsidR="00E96459" w:rsidRPr="00CC79C3" w:rsidRDefault="00E96459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Constipation</w:t>
            </w:r>
          </w:p>
          <w:p w14:paraId="767C75F0" w14:textId="77777777" w:rsidR="00E96459" w:rsidRPr="00CC79C3" w:rsidRDefault="00E96459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Diarrhea</w:t>
            </w:r>
          </w:p>
          <w:p w14:paraId="1FC57CE3" w14:textId="77777777" w:rsidR="00E96459" w:rsidRPr="00CC79C3" w:rsidRDefault="00E96459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Food intolerances</w:t>
            </w:r>
          </w:p>
          <w:p w14:paraId="7654DE50" w14:textId="77777777" w:rsidR="00E96459" w:rsidRPr="00CC79C3" w:rsidRDefault="00E96459">
            <w:pPr>
              <w:rPr>
                <w:sz w:val="20"/>
              </w:rPr>
            </w:pPr>
          </w:p>
        </w:tc>
        <w:tc>
          <w:tcPr>
            <w:tcW w:w="2614" w:type="dxa"/>
          </w:tcPr>
          <w:p w14:paraId="30E198B4" w14:textId="77777777" w:rsidR="00E96459" w:rsidRPr="00CC79C3" w:rsidRDefault="00E96459" w:rsidP="006A2791">
            <w:pPr>
              <w:jc w:val="center"/>
              <w:rPr>
                <w:sz w:val="20"/>
                <w:u w:val="single"/>
              </w:rPr>
            </w:pPr>
            <w:r w:rsidRPr="00CC79C3">
              <w:rPr>
                <w:sz w:val="20"/>
                <w:u w:val="single"/>
              </w:rPr>
              <w:t>Respiratory</w:t>
            </w:r>
          </w:p>
          <w:p w14:paraId="59ABEBC2" w14:textId="77777777" w:rsidR="00E96459" w:rsidRPr="00CC79C3" w:rsidRDefault="00E96459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Persistent cough</w:t>
            </w:r>
          </w:p>
          <w:p w14:paraId="33805E6C" w14:textId="77777777" w:rsidR="00E96459" w:rsidRPr="00CC79C3" w:rsidRDefault="00E96459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Sneezing, wheezing</w:t>
            </w:r>
          </w:p>
          <w:p w14:paraId="5EB3331E" w14:textId="77777777" w:rsidR="00E96459" w:rsidRPr="00CC79C3" w:rsidRDefault="00E96459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Post nasal drip</w:t>
            </w:r>
          </w:p>
          <w:p w14:paraId="1BBCF698" w14:textId="77777777" w:rsidR="00E96459" w:rsidRPr="00CC79C3" w:rsidRDefault="00E96459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Ear infections</w:t>
            </w:r>
          </w:p>
          <w:p w14:paraId="3B4CDFE3" w14:textId="77777777" w:rsidR="006A2791" w:rsidRPr="00CC79C3" w:rsidRDefault="00E96459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Itchy eyes, ears, nose, throat</w:t>
            </w:r>
          </w:p>
          <w:p w14:paraId="0F35E9ED" w14:textId="77777777" w:rsidR="00E96459" w:rsidRPr="00CC79C3" w:rsidRDefault="006A2791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Sore throat</w:t>
            </w:r>
          </w:p>
          <w:p w14:paraId="225BD023" w14:textId="77777777" w:rsidR="00E96459" w:rsidRPr="00CC79C3" w:rsidRDefault="00E96459">
            <w:pPr>
              <w:rPr>
                <w:sz w:val="20"/>
              </w:rPr>
            </w:pPr>
          </w:p>
        </w:tc>
        <w:tc>
          <w:tcPr>
            <w:tcW w:w="2614" w:type="dxa"/>
          </w:tcPr>
          <w:p w14:paraId="374C9A8B" w14:textId="77777777" w:rsidR="00E96459" w:rsidRPr="00CC79C3" w:rsidRDefault="00E96459" w:rsidP="006A2791">
            <w:pPr>
              <w:jc w:val="center"/>
              <w:rPr>
                <w:sz w:val="20"/>
                <w:u w:val="single"/>
              </w:rPr>
            </w:pPr>
            <w:r w:rsidRPr="00CC79C3">
              <w:rPr>
                <w:sz w:val="20"/>
                <w:u w:val="single"/>
              </w:rPr>
              <w:t>Skin</w:t>
            </w:r>
          </w:p>
          <w:p w14:paraId="10D19972" w14:textId="77777777" w:rsidR="00E96459" w:rsidRPr="00CC79C3" w:rsidRDefault="008F2A6B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</w:t>
            </w:r>
            <w:r w:rsidR="00E96459" w:rsidRPr="00CC79C3">
              <w:rPr>
                <w:sz w:val="20"/>
              </w:rPr>
              <w:t>Slow wound healing</w:t>
            </w:r>
          </w:p>
          <w:p w14:paraId="53F860D0" w14:textId="77777777" w:rsidR="00E96459" w:rsidRPr="00CC79C3" w:rsidRDefault="008F2A6B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</w:t>
            </w:r>
            <w:r w:rsidR="00E96459" w:rsidRPr="00CC79C3">
              <w:rPr>
                <w:sz w:val="20"/>
              </w:rPr>
              <w:t>Acne</w:t>
            </w:r>
          </w:p>
          <w:p w14:paraId="7AA6E074" w14:textId="77777777" w:rsidR="00E96459" w:rsidRPr="00CC79C3" w:rsidRDefault="008F2A6B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</w:t>
            </w:r>
            <w:r w:rsidR="00E96459" w:rsidRPr="00CC79C3">
              <w:rPr>
                <w:sz w:val="20"/>
              </w:rPr>
              <w:t>Psoriasis</w:t>
            </w:r>
          </w:p>
          <w:p w14:paraId="6EFDBA9F" w14:textId="77777777" w:rsidR="00E96459" w:rsidRPr="00CC79C3" w:rsidRDefault="008F2A6B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</w:t>
            </w:r>
            <w:r w:rsidR="00E96459" w:rsidRPr="00CC79C3">
              <w:rPr>
                <w:sz w:val="20"/>
              </w:rPr>
              <w:t>Dry, flaky skin</w:t>
            </w:r>
          </w:p>
          <w:p w14:paraId="16ED68F7" w14:textId="77777777" w:rsidR="00E96459" w:rsidRPr="00CC79C3" w:rsidRDefault="008F2A6B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</w:t>
            </w:r>
            <w:r w:rsidR="00E96459" w:rsidRPr="00CC79C3">
              <w:rPr>
                <w:sz w:val="20"/>
              </w:rPr>
              <w:t>Oily skin</w:t>
            </w:r>
          </w:p>
          <w:p w14:paraId="2CE0814E" w14:textId="77777777" w:rsidR="00E96459" w:rsidRPr="00CC79C3" w:rsidRDefault="008F2A6B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</w:t>
            </w:r>
            <w:r w:rsidR="00E96459" w:rsidRPr="00CC79C3">
              <w:rPr>
                <w:sz w:val="20"/>
              </w:rPr>
              <w:t>Eczema / skin rashes</w:t>
            </w:r>
          </w:p>
          <w:p w14:paraId="3BCD624E" w14:textId="77777777" w:rsidR="00E96459" w:rsidRPr="00CC79C3" w:rsidRDefault="00E9645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614" w:type="dxa"/>
          </w:tcPr>
          <w:p w14:paraId="5141236D" w14:textId="77777777" w:rsidR="00D74D3A" w:rsidRPr="00CC79C3" w:rsidRDefault="00E96459" w:rsidP="006A2791">
            <w:pPr>
              <w:jc w:val="center"/>
              <w:rPr>
                <w:sz w:val="20"/>
                <w:u w:val="single"/>
              </w:rPr>
            </w:pPr>
            <w:r w:rsidRPr="00CC79C3">
              <w:rPr>
                <w:sz w:val="20"/>
                <w:u w:val="single"/>
              </w:rPr>
              <w:t>Cardiovascular</w:t>
            </w:r>
          </w:p>
          <w:p w14:paraId="4AF8E550" w14:textId="77777777" w:rsidR="00D74D3A" w:rsidRPr="00CC79C3" w:rsidRDefault="00D74D3A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Excessive fatigue</w:t>
            </w:r>
          </w:p>
          <w:p w14:paraId="49820A4D" w14:textId="77777777" w:rsidR="00D74D3A" w:rsidRPr="00CC79C3" w:rsidRDefault="00D74D3A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Shortness of breath</w:t>
            </w:r>
          </w:p>
          <w:p w14:paraId="1CD1F674" w14:textId="77777777" w:rsidR="00D74D3A" w:rsidRPr="00CC79C3" w:rsidRDefault="00D74D3A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Easy bruising or bleeding</w:t>
            </w:r>
          </w:p>
          <w:p w14:paraId="3DE888BF" w14:textId="77777777" w:rsidR="00D74D3A" w:rsidRPr="00CC79C3" w:rsidRDefault="00D74D3A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Palpitations</w:t>
            </w:r>
          </w:p>
          <w:p w14:paraId="1CD2E19A" w14:textId="77777777" w:rsidR="00D74D3A" w:rsidRPr="00CC79C3" w:rsidRDefault="00D74D3A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Dizziness</w:t>
            </w:r>
          </w:p>
          <w:p w14:paraId="61259F18" w14:textId="77777777" w:rsidR="00D74D3A" w:rsidRPr="00CC79C3" w:rsidRDefault="00D74D3A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Varicose veins</w:t>
            </w:r>
          </w:p>
          <w:p w14:paraId="7B5546DD" w14:textId="77777777" w:rsidR="00D74D3A" w:rsidRPr="00CC79C3" w:rsidRDefault="00D74D3A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High blood pressure</w:t>
            </w:r>
          </w:p>
          <w:p w14:paraId="118C82C0" w14:textId="77777777" w:rsidR="00E96459" w:rsidRPr="00CC79C3" w:rsidRDefault="00D74D3A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High cholesterol</w:t>
            </w:r>
          </w:p>
        </w:tc>
      </w:tr>
      <w:tr w:rsidR="00E96459" w:rsidRPr="00CC79C3" w14:paraId="7B787A56" w14:textId="77777777">
        <w:tc>
          <w:tcPr>
            <w:tcW w:w="2614" w:type="dxa"/>
          </w:tcPr>
          <w:p w14:paraId="236B3E1B" w14:textId="77777777" w:rsidR="00E96459" w:rsidRPr="00CC79C3" w:rsidRDefault="00E96459" w:rsidP="006A2791">
            <w:pPr>
              <w:jc w:val="center"/>
              <w:rPr>
                <w:rFonts w:ascii="Times New Roman" w:hAnsi="Times New Roman"/>
                <w:sz w:val="20"/>
                <w:u w:val="single"/>
              </w:rPr>
            </w:pPr>
            <w:r w:rsidRPr="00CC79C3">
              <w:rPr>
                <w:sz w:val="20"/>
                <w:u w:val="single"/>
              </w:rPr>
              <w:t>Immune/Lymphatic</w:t>
            </w:r>
          </w:p>
          <w:p w14:paraId="643A5192" w14:textId="77777777" w:rsidR="00E96459" w:rsidRPr="00CC79C3" w:rsidRDefault="00E96459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Poor immunity</w:t>
            </w:r>
          </w:p>
          <w:p w14:paraId="2C583DFC" w14:textId="77777777" w:rsidR="00E96459" w:rsidRPr="00CC79C3" w:rsidRDefault="00E96459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Recurrent cold / flu</w:t>
            </w:r>
          </w:p>
          <w:p w14:paraId="504EAE42" w14:textId="77777777" w:rsidR="00E96459" w:rsidRPr="00CC79C3" w:rsidRDefault="00E96459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</w:t>
            </w:r>
            <w:proofErr w:type="spellStart"/>
            <w:r w:rsidRPr="00CC79C3">
              <w:rPr>
                <w:sz w:val="20"/>
              </w:rPr>
              <w:t>Hayfever</w:t>
            </w:r>
            <w:proofErr w:type="spellEnd"/>
            <w:r w:rsidRPr="00CC79C3">
              <w:rPr>
                <w:sz w:val="20"/>
              </w:rPr>
              <w:t xml:space="preserve"> / sinusitis</w:t>
            </w:r>
          </w:p>
          <w:p w14:paraId="757FFF47" w14:textId="77777777" w:rsidR="00E96459" w:rsidRPr="00CC79C3" w:rsidRDefault="00E96459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Fluid retention</w:t>
            </w:r>
          </w:p>
          <w:p w14:paraId="4A7136CF" w14:textId="77777777" w:rsidR="006A2791" w:rsidRPr="00CC79C3" w:rsidRDefault="00E96459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</w:t>
            </w:r>
            <w:r w:rsidR="006A2791" w:rsidRPr="00CC79C3">
              <w:rPr>
                <w:sz w:val="20"/>
              </w:rPr>
              <w:t>Cold sores</w:t>
            </w:r>
          </w:p>
          <w:p w14:paraId="74509251" w14:textId="77777777" w:rsidR="00E96459" w:rsidRPr="00CC79C3" w:rsidRDefault="006A2791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</w:t>
            </w:r>
            <w:proofErr w:type="spellStart"/>
            <w:r w:rsidRPr="00CC79C3">
              <w:rPr>
                <w:sz w:val="20"/>
              </w:rPr>
              <w:t>Inflammed</w:t>
            </w:r>
            <w:proofErr w:type="spellEnd"/>
            <w:r w:rsidRPr="00CC79C3">
              <w:rPr>
                <w:sz w:val="20"/>
              </w:rPr>
              <w:t xml:space="preserve"> / bleeding gums</w:t>
            </w:r>
          </w:p>
          <w:p w14:paraId="520A1593" w14:textId="77777777" w:rsidR="00D74D3A" w:rsidRPr="00CC79C3" w:rsidRDefault="00E96459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Auto-immune disease</w:t>
            </w:r>
          </w:p>
          <w:p w14:paraId="67EA94D2" w14:textId="77777777" w:rsidR="00E96459" w:rsidRPr="00CC79C3" w:rsidRDefault="00D74D3A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Cancer</w:t>
            </w:r>
          </w:p>
          <w:p w14:paraId="2D5C3620" w14:textId="77777777" w:rsidR="00E96459" w:rsidRPr="00CC79C3" w:rsidRDefault="00E96459">
            <w:pPr>
              <w:rPr>
                <w:sz w:val="20"/>
              </w:rPr>
            </w:pPr>
          </w:p>
        </w:tc>
        <w:tc>
          <w:tcPr>
            <w:tcW w:w="2614" w:type="dxa"/>
          </w:tcPr>
          <w:p w14:paraId="45952A70" w14:textId="77777777" w:rsidR="00E96459" w:rsidRPr="00CC79C3" w:rsidRDefault="00E96459" w:rsidP="006A2791">
            <w:pPr>
              <w:jc w:val="center"/>
              <w:rPr>
                <w:sz w:val="20"/>
                <w:u w:val="single"/>
              </w:rPr>
            </w:pPr>
            <w:r w:rsidRPr="00CC79C3">
              <w:rPr>
                <w:sz w:val="20"/>
                <w:u w:val="single"/>
              </w:rPr>
              <w:t>Sleep</w:t>
            </w:r>
          </w:p>
          <w:p w14:paraId="0689E91A" w14:textId="77777777" w:rsidR="00B2059C" w:rsidRPr="00CC79C3" w:rsidRDefault="00E96459">
            <w:pPr>
              <w:rPr>
                <w:rFonts w:ascii="Times New Roman" w:hAnsi="Times New Roman"/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</w:t>
            </w:r>
            <w:r w:rsidR="00B2059C" w:rsidRPr="00CC79C3">
              <w:rPr>
                <w:sz w:val="20"/>
              </w:rPr>
              <w:t>Insomnia</w:t>
            </w:r>
          </w:p>
          <w:p w14:paraId="73C038D3" w14:textId="77777777" w:rsidR="00E96459" w:rsidRPr="00CC79C3" w:rsidRDefault="00B2059C">
            <w:pPr>
              <w:rPr>
                <w:rFonts w:ascii="Times New Roman" w:hAnsi="Times New Roman"/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</w:t>
            </w:r>
            <w:r w:rsidR="00E96459" w:rsidRPr="00CC79C3">
              <w:rPr>
                <w:sz w:val="20"/>
              </w:rPr>
              <w:t>Difficulty falling asleep</w:t>
            </w:r>
          </w:p>
          <w:p w14:paraId="3050E134" w14:textId="77777777" w:rsidR="00E96459" w:rsidRPr="00CC79C3" w:rsidRDefault="00E96459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Waking during night</w:t>
            </w:r>
          </w:p>
          <w:p w14:paraId="29DC46C2" w14:textId="77777777" w:rsidR="00E96459" w:rsidRPr="00CC79C3" w:rsidRDefault="00E96459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Waking un-refreshed</w:t>
            </w:r>
          </w:p>
          <w:p w14:paraId="0293432B" w14:textId="77777777" w:rsidR="00E96459" w:rsidRPr="00CC79C3" w:rsidRDefault="00E96459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Regular dreaming</w:t>
            </w:r>
          </w:p>
          <w:p w14:paraId="66846F0F" w14:textId="77777777" w:rsidR="00E96459" w:rsidRPr="00CC79C3" w:rsidRDefault="00E96459">
            <w:pPr>
              <w:rPr>
                <w:rFonts w:ascii="Times New Roman" w:hAnsi="Times New Roman"/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Night sweats</w:t>
            </w:r>
          </w:p>
          <w:p w14:paraId="01A57343" w14:textId="77777777" w:rsidR="00E96459" w:rsidRPr="00CC79C3" w:rsidRDefault="00E96459">
            <w:pPr>
              <w:rPr>
                <w:rFonts w:ascii="Times New Roman" w:hAnsi="Times New Roman"/>
                <w:sz w:val="20"/>
              </w:rPr>
            </w:pPr>
          </w:p>
          <w:p w14:paraId="43438F88" w14:textId="77777777" w:rsidR="00E96459" w:rsidRPr="00CC79C3" w:rsidRDefault="00E9645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614" w:type="dxa"/>
          </w:tcPr>
          <w:p w14:paraId="11E6251C" w14:textId="77777777" w:rsidR="00E96459" w:rsidRPr="00CC79C3" w:rsidRDefault="00E96459" w:rsidP="006A2791">
            <w:pPr>
              <w:jc w:val="center"/>
              <w:rPr>
                <w:sz w:val="20"/>
                <w:u w:val="single"/>
              </w:rPr>
            </w:pPr>
            <w:r w:rsidRPr="00CC79C3">
              <w:rPr>
                <w:sz w:val="20"/>
                <w:u w:val="single"/>
              </w:rPr>
              <w:t>Emotional</w:t>
            </w:r>
          </w:p>
          <w:p w14:paraId="452A53CD" w14:textId="77777777" w:rsidR="00E96459" w:rsidRPr="00CC79C3" w:rsidRDefault="008F2A6B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</w:t>
            </w:r>
            <w:r w:rsidR="00E96459" w:rsidRPr="00CC79C3">
              <w:rPr>
                <w:sz w:val="20"/>
              </w:rPr>
              <w:t>Depression</w:t>
            </w:r>
          </w:p>
          <w:p w14:paraId="03DDB4E5" w14:textId="77777777" w:rsidR="00E96459" w:rsidRPr="00CC79C3" w:rsidRDefault="008F2A6B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</w:t>
            </w:r>
            <w:r w:rsidR="00E96459" w:rsidRPr="00CC79C3">
              <w:rPr>
                <w:sz w:val="20"/>
              </w:rPr>
              <w:t>Anxiety</w:t>
            </w:r>
          </w:p>
          <w:p w14:paraId="6B716B5D" w14:textId="77777777" w:rsidR="00E96459" w:rsidRPr="00CC79C3" w:rsidRDefault="008F2A6B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</w:t>
            </w:r>
            <w:r w:rsidR="00E96459" w:rsidRPr="00CC79C3">
              <w:rPr>
                <w:sz w:val="20"/>
              </w:rPr>
              <w:t>Mood swings</w:t>
            </w:r>
          </w:p>
          <w:p w14:paraId="7930B522" w14:textId="77777777" w:rsidR="00E96459" w:rsidRPr="00CC79C3" w:rsidRDefault="008F2A6B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</w:t>
            </w:r>
            <w:r w:rsidR="00E96459" w:rsidRPr="00CC79C3">
              <w:rPr>
                <w:sz w:val="20"/>
              </w:rPr>
              <w:t>Poor memory</w:t>
            </w:r>
          </w:p>
          <w:p w14:paraId="5CA1DE59" w14:textId="77777777" w:rsidR="006A2791" w:rsidRPr="00CC79C3" w:rsidRDefault="008F2A6B">
            <w:pPr>
              <w:rPr>
                <w:rFonts w:ascii="Times New Roman" w:hAnsi="Times New Roman"/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</w:t>
            </w:r>
            <w:r w:rsidR="00E96459" w:rsidRPr="00CC79C3">
              <w:rPr>
                <w:sz w:val="20"/>
              </w:rPr>
              <w:t>High stress levels</w:t>
            </w:r>
          </w:p>
          <w:p w14:paraId="48DBE60E" w14:textId="77777777" w:rsidR="00E96459" w:rsidRPr="00CC79C3" w:rsidRDefault="006A2791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rFonts w:ascii="Times New Roman" w:hAnsi="Times New Roman"/>
                <w:sz w:val="20"/>
              </w:rPr>
              <w:t xml:space="preserve"> </w:t>
            </w:r>
            <w:r w:rsidR="00B2059C" w:rsidRPr="00CC79C3">
              <w:rPr>
                <w:sz w:val="20"/>
              </w:rPr>
              <w:t>Feelings of being overwhelmed or unable to cope</w:t>
            </w:r>
          </w:p>
          <w:p w14:paraId="37158C3D" w14:textId="77777777" w:rsidR="00E96459" w:rsidRPr="00CC79C3" w:rsidRDefault="00E96459">
            <w:pPr>
              <w:rPr>
                <w:sz w:val="20"/>
              </w:rPr>
            </w:pPr>
          </w:p>
          <w:p w14:paraId="50B1E23E" w14:textId="77777777" w:rsidR="00E96459" w:rsidRPr="00CC79C3" w:rsidRDefault="00E96459">
            <w:pPr>
              <w:rPr>
                <w:sz w:val="20"/>
              </w:rPr>
            </w:pPr>
          </w:p>
        </w:tc>
        <w:tc>
          <w:tcPr>
            <w:tcW w:w="2614" w:type="dxa"/>
          </w:tcPr>
          <w:p w14:paraId="53413572" w14:textId="77777777" w:rsidR="00B2059C" w:rsidRPr="00CC79C3" w:rsidRDefault="006A2791" w:rsidP="00B2059C">
            <w:pPr>
              <w:jc w:val="center"/>
              <w:rPr>
                <w:rFonts w:ascii="Times New Roman" w:hAnsi="Times New Roman"/>
                <w:sz w:val="20"/>
              </w:rPr>
            </w:pPr>
            <w:r w:rsidRPr="00CC79C3">
              <w:rPr>
                <w:sz w:val="20"/>
                <w:u w:val="single"/>
              </w:rPr>
              <w:t>Musculoskeletal</w:t>
            </w:r>
          </w:p>
          <w:p w14:paraId="07AC36DA" w14:textId="77777777" w:rsidR="006A2791" w:rsidRPr="00CC79C3" w:rsidRDefault="006A2791" w:rsidP="006A2791">
            <w:pPr>
              <w:rPr>
                <w:rFonts w:ascii="Times New Roman" w:hAnsi="Times New Roman"/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Headaches</w:t>
            </w:r>
          </w:p>
          <w:p w14:paraId="74C0F3E7" w14:textId="77777777" w:rsidR="006A2791" w:rsidRPr="00CC79C3" w:rsidRDefault="006A2791" w:rsidP="006A2791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Migraines</w:t>
            </w:r>
          </w:p>
          <w:p w14:paraId="2959D34A" w14:textId="77777777" w:rsidR="006A2791" w:rsidRPr="00CC79C3" w:rsidRDefault="006A2791" w:rsidP="006A2791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Muscle aches or cramps</w:t>
            </w:r>
          </w:p>
          <w:p w14:paraId="760B86C9" w14:textId="77777777" w:rsidR="006A2791" w:rsidRPr="00CC79C3" w:rsidRDefault="006A2791" w:rsidP="006A2791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Joint pain</w:t>
            </w:r>
          </w:p>
          <w:p w14:paraId="333EC31C" w14:textId="77777777" w:rsidR="006A2791" w:rsidRPr="00CC79C3" w:rsidRDefault="006A2791" w:rsidP="006A2791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Restless legs</w:t>
            </w:r>
          </w:p>
          <w:p w14:paraId="09CFC6D7" w14:textId="77777777" w:rsidR="006A2791" w:rsidRPr="00CC79C3" w:rsidRDefault="006A2791" w:rsidP="006A2791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Muscle weakness</w:t>
            </w:r>
          </w:p>
          <w:p w14:paraId="030BEC64" w14:textId="77777777" w:rsidR="00E96459" w:rsidRPr="00CC79C3" w:rsidRDefault="00E96459">
            <w:pPr>
              <w:rPr>
                <w:rFonts w:ascii="Times New Roman" w:hAnsi="Times New Roman"/>
                <w:sz w:val="20"/>
              </w:rPr>
            </w:pPr>
          </w:p>
        </w:tc>
      </w:tr>
      <w:tr w:rsidR="00E96459" w:rsidRPr="00FD1328" w14:paraId="52C130D7" w14:textId="77777777">
        <w:tc>
          <w:tcPr>
            <w:tcW w:w="2614" w:type="dxa"/>
          </w:tcPr>
          <w:p w14:paraId="57FA366B" w14:textId="77777777" w:rsidR="00B2059C" w:rsidRPr="00CC79C3" w:rsidRDefault="00B2059C" w:rsidP="00B2059C">
            <w:pPr>
              <w:jc w:val="center"/>
              <w:rPr>
                <w:rFonts w:ascii="Times New Roman" w:hAnsi="Times New Roman"/>
                <w:sz w:val="20"/>
                <w:u w:val="single"/>
              </w:rPr>
            </w:pPr>
            <w:r w:rsidRPr="00CC79C3">
              <w:rPr>
                <w:sz w:val="20"/>
                <w:u w:val="single"/>
              </w:rPr>
              <w:t>Endocrine</w:t>
            </w:r>
          </w:p>
          <w:p w14:paraId="35069D7C" w14:textId="77777777" w:rsidR="00B2059C" w:rsidRPr="00CC79C3" w:rsidRDefault="00B2059C" w:rsidP="00B2059C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Fatigue / poor energy</w:t>
            </w:r>
          </w:p>
          <w:p w14:paraId="59D46620" w14:textId="77777777" w:rsidR="00B2059C" w:rsidRPr="00CC79C3" w:rsidRDefault="00B2059C" w:rsidP="00B2059C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Recent weight gain</w:t>
            </w:r>
          </w:p>
          <w:p w14:paraId="445ECFC9" w14:textId="77777777" w:rsidR="00B2059C" w:rsidRPr="00CC79C3" w:rsidRDefault="00B2059C" w:rsidP="00B2059C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Heat / cold intolerance</w:t>
            </w:r>
          </w:p>
          <w:p w14:paraId="04563D05" w14:textId="77777777" w:rsidR="00B2059C" w:rsidRPr="00CC79C3" w:rsidRDefault="00B2059C" w:rsidP="00B2059C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Hair falling out</w:t>
            </w:r>
          </w:p>
          <w:p w14:paraId="7B6FAAFA" w14:textId="77777777" w:rsidR="00B2059C" w:rsidRPr="00CC79C3" w:rsidRDefault="00B2059C" w:rsidP="00B2059C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Abdominal weight gain </w:t>
            </w:r>
          </w:p>
          <w:p w14:paraId="05FF2193" w14:textId="77777777" w:rsidR="00B2059C" w:rsidRPr="00CC79C3" w:rsidRDefault="00B2059C" w:rsidP="00B2059C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Thyroid disorder</w:t>
            </w:r>
          </w:p>
          <w:p w14:paraId="27B7B57B" w14:textId="77777777" w:rsidR="00E96459" w:rsidRPr="00CC79C3" w:rsidRDefault="00E96459" w:rsidP="00B2059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614" w:type="dxa"/>
          </w:tcPr>
          <w:p w14:paraId="4DBA088C" w14:textId="77777777" w:rsidR="00B2059C" w:rsidRPr="00CC79C3" w:rsidRDefault="00B2059C" w:rsidP="00B2059C">
            <w:pPr>
              <w:jc w:val="center"/>
              <w:rPr>
                <w:rFonts w:ascii="Times New Roman" w:hAnsi="Times New Roman"/>
                <w:sz w:val="20"/>
                <w:u w:val="single"/>
              </w:rPr>
            </w:pPr>
            <w:r w:rsidRPr="00CC79C3">
              <w:rPr>
                <w:sz w:val="20"/>
                <w:u w:val="single"/>
              </w:rPr>
              <w:t>Urinary / Renal</w:t>
            </w:r>
          </w:p>
          <w:p w14:paraId="74E6CD08" w14:textId="77777777" w:rsidR="00B2059C" w:rsidRPr="00CC79C3" w:rsidRDefault="00B2059C" w:rsidP="00B2059C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Excessive urination</w:t>
            </w:r>
          </w:p>
          <w:p w14:paraId="55549481" w14:textId="77777777" w:rsidR="00B2059C" w:rsidRPr="00CC79C3" w:rsidRDefault="00B2059C" w:rsidP="00B2059C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Frequent urination</w:t>
            </w:r>
          </w:p>
          <w:p w14:paraId="28D20895" w14:textId="77777777" w:rsidR="00B2059C" w:rsidRPr="00CC79C3" w:rsidRDefault="00B2059C" w:rsidP="00B2059C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Pain with urination</w:t>
            </w:r>
          </w:p>
          <w:p w14:paraId="1CA00F4D" w14:textId="77777777" w:rsidR="00B2059C" w:rsidRPr="00CC79C3" w:rsidRDefault="00B2059C" w:rsidP="00B2059C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Incontinence</w:t>
            </w:r>
          </w:p>
          <w:p w14:paraId="4377C847" w14:textId="77777777" w:rsidR="00B2059C" w:rsidRPr="00CC79C3" w:rsidRDefault="00B2059C" w:rsidP="00B2059C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Bloody, cloudy or smelly urine</w:t>
            </w: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Urinary tract infection</w:t>
            </w:r>
            <w:r w:rsidRPr="00CC79C3">
              <w:rPr>
                <w:sz w:val="20"/>
                <w:u w:val="single"/>
              </w:rPr>
              <w:t xml:space="preserve"> </w:t>
            </w:r>
          </w:p>
          <w:p w14:paraId="654B1452" w14:textId="77777777" w:rsidR="00E96459" w:rsidRPr="00CC79C3" w:rsidRDefault="00E96459" w:rsidP="00B2059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614" w:type="dxa"/>
          </w:tcPr>
          <w:p w14:paraId="0C578767" w14:textId="77777777" w:rsidR="00B2059C" w:rsidRPr="00CC79C3" w:rsidRDefault="00B2059C" w:rsidP="00B2059C">
            <w:pPr>
              <w:jc w:val="center"/>
              <w:rPr>
                <w:rFonts w:ascii="Times New Roman" w:hAnsi="Times New Roman"/>
                <w:sz w:val="20"/>
                <w:u w:val="single"/>
              </w:rPr>
            </w:pPr>
            <w:r w:rsidRPr="00CC79C3">
              <w:rPr>
                <w:sz w:val="20"/>
                <w:u w:val="single"/>
              </w:rPr>
              <w:t>Male hormone balance</w:t>
            </w:r>
          </w:p>
          <w:p w14:paraId="14F22654" w14:textId="77777777" w:rsidR="00B2059C" w:rsidRPr="00CC79C3" w:rsidRDefault="00B2059C" w:rsidP="00B2059C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Low libido</w:t>
            </w:r>
          </w:p>
          <w:p w14:paraId="28B528ED" w14:textId="77777777" w:rsidR="00B2059C" w:rsidRPr="00CC79C3" w:rsidRDefault="00B2059C" w:rsidP="00B2059C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Difficulty starting urine flow</w:t>
            </w:r>
          </w:p>
          <w:p w14:paraId="48EFDFB8" w14:textId="77777777" w:rsidR="00B2059C" w:rsidRPr="00CC79C3" w:rsidRDefault="00B2059C" w:rsidP="00B2059C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Premature ejaculation</w:t>
            </w:r>
          </w:p>
          <w:p w14:paraId="35666498" w14:textId="77777777" w:rsidR="00B2059C" w:rsidRPr="00CC79C3" w:rsidRDefault="00B2059C" w:rsidP="00B2059C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Difficulty maintaining erection</w:t>
            </w:r>
          </w:p>
          <w:p w14:paraId="342DF163" w14:textId="77777777" w:rsidR="00B2059C" w:rsidRPr="00CC79C3" w:rsidRDefault="00B2059C" w:rsidP="00B2059C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Genital rash or irritation</w:t>
            </w:r>
          </w:p>
          <w:p w14:paraId="61923875" w14:textId="77777777" w:rsidR="00B2059C" w:rsidRPr="00CC79C3" w:rsidRDefault="00B2059C" w:rsidP="00B2059C">
            <w:pPr>
              <w:rPr>
                <w:rFonts w:ascii="Times New Roman" w:hAnsi="Times New Roman"/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Painful testicles</w:t>
            </w:r>
          </w:p>
          <w:p w14:paraId="418CC402" w14:textId="77777777" w:rsidR="00E96459" w:rsidRPr="00CC79C3" w:rsidRDefault="00E96459" w:rsidP="00B2059C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14" w:type="dxa"/>
          </w:tcPr>
          <w:p w14:paraId="504862F5" w14:textId="77777777" w:rsidR="006A2791" w:rsidRPr="00CC79C3" w:rsidRDefault="006A2791" w:rsidP="00B2059C">
            <w:pPr>
              <w:jc w:val="center"/>
              <w:rPr>
                <w:rFonts w:ascii="Times New Roman" w:hAnsi="Times New Roman"/>
                <w:sz w:val="20"/>
                <w:u w:val="single"/>
              </w:rPr>
            </w:pPr>
            <w:r w:rsidRPr="00CC79C3">
              <w:rPr>
                <w:sz w:val="20"/>
                <w:u w:val="single"/>
              </w:rPr>
              <w:t>Female hormone balance</w:t>
            </w:r>
          </w:p>
          <w:p w14:paraId="04092FDE" w14:textId="77777777" w:rsidR="006A2791" w:rsidRPr="00CC79C3" w:rsidRDefault="006A2791" w:rsidP="00435F7F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Hot flushes</w:t>
            </w:r>
          </w:p>
          <w:p w14:paraId="6F7E0979" w14:textId="77777777" w:rsidR="006A2791" w:rsidRPr="00CC79C3" w:rsidRDefault="006A2791" w:rsidP="00435F7F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Night sweats</w:t>
            </w:r>
          </w:p>
          <w:p w14:paraId="513E5F24" w14:textId="77777777" w:rsidR="006A2791" w:rsidRPr="00CC79C3" w:rsidRDefault="006A2791" w:rsidP="00435F7F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Change in menstrual cycle</w:t>
            </w:r>
          </w:p>
          <w:p w14:paraId="60D4CF67" w14:textId="77777777" w:rsidR="006A2791" w:rsidRPr="00CC79C3" w:rsidRDefault="006A2791" w:rsidP="00435F7F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Dry hair, skin or vagina</w:t>
            </w:r>
          </w:p>
          <w:p w14:paraId="5F258EC3" w14:textId="77777777" w:rsidR="006A2791" w:rsidRPr="00CC79C3" w:rsidRDefault="006A2791" w:rsidP="00435F7F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Low libido</w:t>
            </w:r>
          </w:p>
          <w:p w14:paraId="3EE2C1B5" w14:textId="77777777" w:rsidR="006A2791" w:rsidRPr="00CC79C3" w:rsidRDefault="006A2791" w:rsidP="00435F7F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Excessive libido</w:t>
            </w:r>
          </w:p>
          <w:p w14:paraId="1C2E01B1" w14:textId="77777777" w:rsidR="006A2791" w:rsidRPr="00CC79C3" w:rsidRDefault="006A2791" w:rsidP="00435F7F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Bleeding after intercourse</w:t>
            </w:r>
          </w:p>
          <w:p w14:paraId="2C039AF9" w14:textId="77777777" w:rsidR="006A2791" w:rsidRPr="00CC79C3" w:rsidRDefault="006A2791" w:rsidP="00435F7F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Infertility</w:t>
            </w:r>
          </w:p>
          <w:p w14:paraId="215D1ABA" w14:textId="77777777" w:rsidR="006A2791" w:rsidRPr="00CC79C3" w:rsidRDefault="006A2791" w:rsidP="00435F7F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Miscarriage</w:t>
            </w:r>
          </w:p>
          <w:p w14:paraId="0BD70400" w14:textId="77777777" w:rsidR="00E96459" w:rsidRPr="00CC79C3" w:rsidRDefault="00E96459" w:rsidP="00435F7F">
            <w:pPr>
              <w:rPr>
                <w:sz w:val="20"/>
                <w:u w:val="single"/>
              </w:rPr>
            </w:pPr>
          </w:p>
        </w:tc>
      </w:tr>
      <w:tr w:rsidR="00E96459" w:rsidRPr="00FD1328" w14:paraId="3D29809A" w14:textId="77777777">
        <w:tc>
          <w:tcPr>
            <w:tcW w:w="2614" w:type="dxa"/>
          </w:tcPr>
          <w:p w14:paraId="587B94D3" w14:textId="77777777" w:rsidR="00E96459" w:rsidRPr="00CC79C3" w:rsidRDefault="00E96459" w:rsidP="00CC79C3">
            <w:pPr>
              <w:jc w:val="center"/>
              <w:rPr>
                <w:sz w:val="20"/>
                <w:u w:val="single"/>
              </w:rPr>
            </w:pPr>
            <w:r w:rsidRPr="00CC79C3">
              <w:rPr>
                <w:sz w:val="20"/>
                <w:u w:val="single"/>
              </w:rPr>
              <w:t>Pre-menstrual symptoms</w:t>
            </w:r>
            <w:r w:rsidR="00CC79C3">
              <w:rPr>
                <w:rFonts w:ascii="Times New Roman" w:hAnsi="Times New Roman"/>
                <w:sz w:val="20"/>
                <w:u w:val="single"/>
              </w:rPr>
              <w:t xml:space="preserve"> </w:t>
            </w:r>
            <w:r w:rsidRPr="00CC79C3">
              <w:rPr>
                <w:sz w:val="20"/>
                <w:u w:val="single"/>
              </w:rPr>
              <w:t>(women only)</w:t>
            </w:r>
          </w:p>
          <w:p w14:paraId="18095200" w14:textId="77777777" w:rsidR="00E96459" w:rsidRPr="00CC79C3" w:rsidRDefault="00E96459" w:rsidP="00435F7F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Depressed or teary </w:t>
            </w:r>
          </w:p>
          <w:p w14:paraId="389B7A54" w14:textId="77777777" w:rsidR="00D74D3A" w:rsidRPr="00CC79C3" w:rsidRDefault="00E96459" w:rsidP="00435F7F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Anxious or irritable</w:t>
            </w:r>
          </w:p>
          <w:p w14:paraId="3FB0C86D" w14:textId="77777777" w:rsidR="00E96459" w:rsidRPr="00CC79C3" w:rsidRDefault="00D74D3A" w:rsidP="00435F7F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Feeling aggressive or angry</w:t>
            </w:r>
          </w:p>
          <w:p w14:paraId="7C05C440" w14:textId="77777777" w:rsidR="00E96459" w:rsidRPr="00CC79C3" w:rsidRDefault="00E96459" w:rsidP="00435F7F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Breast tenderness</w:t>
            </w:r>
          </w:p>
          <w:p w14:paraId="0446D679" w14:textId="77777777" w:rsidR="00E96459" w:rsidRPr="00CC79C3" w:rsidRDefault="00E96459" w:rsidP="00435F7F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Food cravings</w:t>
            </w:r>
          </w:p>
          <w:p w14:paraId="2C9E7FF4" w14:textId="77777777" w:rsidR="00E96459" w:rsidRPr="00CC79C3" w:rsidRDefault="00E96459" w:rsidP="00435F7F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Fluid retention/bloating</w:t>
            </w:r>
          </w:p>
          <w:p w14:paraId="579F7C9F" w14:textId="77777777" w:rsidR="00E96459" w:rsidRPr="00CC79C3" w:rsidRDefault="00E96459" w:rsidP="00435F7F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Back pain</w:t>
            </w:r>
          </w:p>
          <w:p w14:paraId="1C7CB675" w14:textId="77777777" w:rsidR="00E96459" w:rsidRPr="00CC79C3" w:rsidRDefault="00E96459" w:rsidP="00435F7F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Abdominal pain</w:t>
            </w:r>
          </w:p>
          <w:p w14:paraId="7770600C" w14:textId="77777777" w:rsidR="00E96459" w:rsidRPr="00CC79C3" w:rsidRDefault="00E96459" w:rsidP="00435F7F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Headaches or migraines</w:t>
            </w:r>
          </w:p>
        </w:tc>
        <w:tc>
          <w:tcPr>
            <w:tcW w:w="2614" w:type="dxa"/>
          </w:tcPr>
          <w:p w14:paraId="2D219962" w14:textId="77777777" w:rsidR="00E96459" w:rsidRPr="00CC79C3" w:rsidRDefault="00E96459" w:rsidP="006A2791">
            <w:pPr>
              <w:jc w:val="center"/>
              <w:rPr>
                <w:sz w:val="20"/>
                <w:u w:val="single"/>
              </w:rPr>
            </w:pPr>
            <w:r w:rsidRPr="00CC79C3">
              <w:rPr>
                <w:sz w:val="20"/>
                <w:u w:val="single"/>
              </w:rPr>
              <w:t>Menstrual symptoms (women only)</w:t>
            </w:r>
          </w:p>
          <w:p w14:paraId="7D06032A" w14:textId="77777777" w:rsidR="00D74D3A" w:rsidRPr="00CC79C3" w:rsidRDefault="00E96459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</w:t>
            </w:r>
            <w:r w:rsidR="00D74D3A" w:rsidRPr="00CC79C3">
              <w:rPr>
                <w:sz w:val="20"/>
              </w:rPr>
              <w:t>Long intervals between cycles</w:t>
            </w:r>
          </w:p>
          <w:p w14:paraId="6AB455CC" w14:textId="77777777" w:rsidR="00E96459" w:rsidRPr="00CC79C3" w:rsidRDefault="00D74D3A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</w:t>
            </w:r>
            <w:r w:rsidR="00E96459" w:rsidRPr="00CC79C3">
              <w:rPr>
                <w:sz w:val="20"/>
              </w:rPr>
              <w:t>Cycles longer than 32 days</w:t>
            </w:r>
          </w:p>
          <w:p w14:paraId="234C508C" w14:textId="77777777" w:rsidR="00E96459" w:rsidRPr="00CC79C3" w:rsidRDefault="00E96459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Cycles shorter than 24 days</w:t>
            </w:r>
          </w:p>
          <w:p w14:paraId="41BAD1BE" w14:textId="77777777" w:rsidR="00E96459" w:rsidRPr="00CC79C3" w:rsidRDefault="00E96459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Heavy blood flow or flooding</w:t>
            </w:r>
          </w:p>
          <w:p w14:paraId="370D396B" w14:textId="77777777" w:rsidR="00E96459" w:rsidRPr="00CC79C3" w:rsidRDefault="00E96459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Passing of blood clots</w:t>
            </w:r>
          </w:p>
          <w:p w14:paraId="11609E15" w14:textId="77777777" w:rsidR="00E96459" w:rsidRPr="00CC79C3" w:rsidRDefault="00E96459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Very light blood flow</w:t>
            </w:r>
          </w:p>
          <w:p w14:paraId="429D47CC" w14:textId="77777777" w:rsidR="00E96459" w:rsidRPr="00CC79C3" w:rsidRDefault="00E96459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Spotting before or after bleed</w:t>
            </w:r>
          </w:p>
          <w:p w14:paraId="26D8317B" w14:textId="77777777" w:rsidR="00E96459" w:rsidRPr="00CC79C3" w:rsidRDefault="00E96459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Period pain</w:t>
            </w:r>
          </w:p>
          <w:p w14:paraId="4EEF0364" w14:textId="77777777" w:rsidR="00E96459" w:rsidRPr="00CC79C3" w:rsidRDefault="00E96459">
            <w:pPr>
              <w:rPr>
                <w:sz w:val="20"/>
              </w:rPr>
            </w:pPr>
          </w:p>
        </w:tc>
        <w:tc>
          <w:tcPr>
            <w:tcW w:w="2614" w:type="dxa"/>
          </w:tcPr>
          <w:p w14:paraId="4261E6A6" w14:textId="77777777" w:rsidR="00B2059C" w:rsidRPr="00CC79C3" w:rsidRDefault="00B2059C" w:rsidP="00B2059C">
            <w:pPr>
              <w:jc w:val="center"/>
              <w:rPr>
                <w:sz w:val="20"/>
                <w:u w:val="single"/>
              </w:rPr>
            </w:pPr>
            <w:r w:rsidRPr="00CC79C3">
              <w:rPr>
                <w:sz w:val="20"/>
                <w:u w:val="single"/>
              </w:rPr>
              <w:t>Sexual Health</w:t>
            </w:r>
          </w:p>
          <w:p w14:paraId="40DA478B" w14:textId="77777777" w:rsidR="00B2059C" w:rsidRPr="00CC79C3" w:rsidRDefault="00B2059C" w:rsidP="00B2059C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Thrush</w:t>
            </w:r>
          </w:p>
          <w:p w14:paraId="10F78627" w14:textId="77777777" w:rsidR="00B2059C" w:rsidRPr="00CC79C3" w:rsidRDefault="00B2059C" w:rsidP="00B2059C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Genital herpes</w:t>
            </w:r>
          </w:p>
          <w:p w14:paraId="02E233CE" w14:textId="77777777" w:rsidR="00B2059C" w:rsidRPr="00CC79C3" w:rsidRDefault="00B2059C" w:rsidP="00B2059C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Sexually transmitted disease</w:t>
            </w:r>
          </w:p>
          <w:p w14:paraId="3AEA0AB4" w14:textId="77777777" w:rsidR="00B2059C" w:rsidRPr="00CC79C3" w:rsidRDefault="00B2059C" w:rsidP="00B2059C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Irregular pap smear</w:t>
            </w:r>
          </w:p>
          <w:p w14:paraId="3FA95CF5" w14:textId="77777777" w:rsidR="00B2059C" w:rsidRPr="00CC79C3" w:rsidRDefault="00B2059C" w:rsidP="00B2059C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Painful intercourse</w:t>
            </w:r>
          </w:p>
          <w:p w14:paraId="5F5FEB02" w14:textId="77777777" w:rsidR="00E96459" w:rsidRPr="00CC79C3" w:rsidRDefault="00B2059C" w:rsidP="00B2059C">
            <w:pPr>
              <w:rPr>
                <w:rFonts w:ascii="Times New Roman" w:hAnsi="Times New Roman"/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Burning or itching pain on genitals</w:t>
            </w:r>
          </w:p>
        </w:tc>
        <w:tc>
          <w:tcPr>
            <w:tcW w:w="2614" w:type="dxa"/>
          </w:tcPr>
          <w:p w14:paraId="7DC79AEB" w14:textId="77777777" w:rsidR="008F2A6B" w:rsidRPr="00CC79C3" w:rsidRDefault="008F2A6B" w:rsidP="006A2791">
            <w:pPr>
              <w:jc w:val="center"/>
              <w:rPr>
                <w:sz w:val="20"/>
                <w:u w:val="single"/>
              </w:rPr>
            </w:pPr>
            <w:r w:rsidRPr="00CC79C3">
              <w:rPr>
                <w:sz w:val="20"/>
                <w:u w:val="single"/>
              </w:rPr>
              <w:t>Lifestyle</w:t>
            </w:r>
          </w:p>
          <w:p w14:paraId="6D8F187D" w14:textId="77777777" w:rsidR="008F2A6B" w:rsidRPr="00CC79C3" w:rsidRDefault="008F2A6B" w:rsidP="00435F7F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="00CC79C3">
              <w:rPr>
                <w:sz w:val="20"/>
              </w:rPr>
              <w:t xml:space="preserve"> Smoker _____</w:t>
            </w:r>
            <w:r w:rsidRPr="00CC79C3">
              <w:rPr>
                <w:sz w:val="20"/>
              </w:rPr>
              <w:t xml:space="preserve"> / day</w:t>
            </w:r>
          </w:p>
          <w:p w14:paraId="25AB5BA3" w14:textId="77777777" w:rsidR="008F2A6B" w:rsidRPr="00CC79C3" w:rsidRDefault="008F2A6B" w:rsidP="00435F7F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Passive smoker</w:t>
            </w:r>
          </w:p>
          <w:p w14:paraId="39E7492B" w14:textId="77777777" w:rsidR="008F2A6B" w:rsidRPr="00CC79C3" w:rsidRDefault="008F2A6B" w:rsidP="00435F7F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Coffee _______/ day</w:t>
            </w:r>
          </w:p>
          <w:p w14:paraId="78EEBF00" w14:textId="77777777" w:rsidR="008F2A6B" w:rsidRPr="00CC79C3" w:rsidRDefault="008F2A6B" w:rsidP="00435F7F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Tea _______/ day</w:t>
            </w:r>
          </w:p>
          <w:p w14:paraId="7A224EAB" w14:textId="77777777" w:rsidR="008F2A6B" w:rsidRPr="00CC79C3" w:rsidRDefault="008F2A6B" w:rsidP="00435F7F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="00CC79C3">
              <w:rPr>
                <w:sz w:val="20"/>
              </w:rPr>
              <w:t xml:space="preserve"> Alcohol ___</w:t>
            </w:r>
            <w:r w:rsidR="00CC79C3">
              <w:rPr>
                <w:sz w:val="20"/>
              </w:rPr>
              <w:softHyphen/>
            </w:r>
            <w:r w:rsidR="00CC79C3">
              <w:rPr>
                <w:sz w:val="20"/>
              </w:rPr>
              <w:softHyphen/>
              <w:t>_</w:t>
            </w:r>
            <w:r w:rsidRPr="00CC79C3">
              <w:rPr>
                <w:sz w:val="20"/>
              </w:rPr>
              <w:t>_ /week</w:t>
            </w:r>
          </w:p>
          <w:p w14:paraId="1130F713" w14:textId="77777777" w:rsidR="008F2A6B" w:rsidRPr="00CC79C3" w:rsidRDefault="008F2A6B" w:rsidP="00435F7F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Recreational drugs</w:t>
            </w:r>
          </w:p>
          <w:p w14:paraId="1E835E9C" w14:textId="77777777" w:rsidR="008F2A6B" w:rsidRPr="00CC79C3" w:rsidRDefault="008F2A6B" w:rsidP="00435F7F">
            <w:pPr>
              <w:rPr>
                <w:rFonts w:ascii="Times New Roman" w:hAnsi="Times New Roman"/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="00CC79C3">
              <w:rPr>
                <w:sz w:val="20"/>
              </w:rPr>
              <w:t xml:space="preserve"> Exercise ___</w:t>
            </w:r>
            <w:r w:rsidRPr="00CC79C3">
              <w:rPr>
                <w:sz w:val="20"/>
              </w:rPr>
              <w:t xml:space="preserve"> / week</w:t>
            </w:r>
          </w:p>
          <w:p w14:paraId="30D13DD2" w14:textId="77777777" w:rsidR="008F2A6B" w:rsidRPr="00CC79C3" w:rsidRDefault="008F2A6B" w:rsidP="00435F7F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Excessive plane travel</w:t>
            </w:r>
          </w:p>
          <w:p w14:paraId="663D6F23" w14:textId="77777777" w:rsidR="008F2A6B" w:rsidRPr="00CC79C3" w:rsidRDefault="008F2A6B" w:rsidP="00435F7F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Radiation exposure</w:t>
            </w:r>
          </w:p>
          <w:p w14:paraId="5DDD875A" w14:textId="77777777" w:rsidR="008F2A6B" w:rsidRPr="00CC79C3" w:rsidRDefault="008F2A6B" w:rsidP="00435F7F">
            <w:pPr>
              <w:rPr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Pesticide / herbicide exposure</w:t>
            </w:r>
          </w:p>
          <w:p w14:paraId="169E6848" w14:textId="77777777" w:rsidR="000B2E1C" w:rsidRPr="00CC79C3" w:rsidRDefault="008F2A6B" w:rsidP="00435F7F">
            <w:pPr>
              <w:rPr>
                <w:rFonts w:ascii="Times New Roman" w:hAnsi="Times New Roman"/>
                <w:sz w:val="20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sz w:val="20"/>
              </w:rPr>
              <w:t xml:space="preserve"> Bleach and ammonia use (cleaning)</w:t>
            </w:r>
          </w:p>
          <w:p w14:paraId="56134ACD" w14:textId="77777777" w:rsidR="00E96459" w:rsidRPr="00CC79C3" w:rsidRDefault="000B2E1C" w:rsidP="00435F7F">
            <w:pPr>
              <w:rPr>
                <w:rFonts w:ascii="Times New Roman" w:hAnsi="Times New Roman"/>
                <w:sz w:val="20"/>
                <w:u w:val="single"/>
              </w:rPr>
            </w:pPr>
            <w:r w:rsidRPr="00CC79C3">
              <w:rPr>
                <w:sz w:val="20"/>
              </w:rPr>
              <w:sym w:font="Wingdings" w:char="F0A8"/>
            </w:r>
            <w:r w:rsidRPr="00CC79C3">
              <w:rPr>
                <w:rFonts w:ascii="Times New Roman" w:hAnsi="Times New Roman"/>
                <w:sz w:val="20"/>
              </w:rPr>
              <w:t xml:space="preserve"> </w:t>
            </w:r>
            <w:r w:rsidRPr="00CC79C3">
              <w:rPr>
                <w:sz w:val="20"/>
              </w:rPr>
              <w:t>High stress levels</w:t>
            </w:r>
          </w:p>
        </w:tc>
      </w:tr>
    </w:tbl>
    <w:p w14:paraId="7C375D86" w14:textId="77777777" w:rsidR="00000619" w:rsidRPr="00435F7F" w:rsidRDefault="00000619">
      <w:pPr>
        <w:rPr>
          <w:rFonts w:ascii="Times New Roman" w:hAnsi="Times New Roman"/>
          <w:sz w:val="20"/>
        </w:rPr>
        <w:sectPr w:rsidR="00000619" w:rsidRPr="00435F7F">
          <w:pgSz w:w="11900" w:h="16840"/>
          <w:pgMar w:top="567" w:right="560" w:bottom="426" w:left="851" w:header="708" w:footer="708" w:gutter="0"/>
          <w:cols w:space="708"/>
        </w:sectPr>
      </w:pPr>
    </w:p>
    <w:p w14:paraId="730BC5C1" w14:textId="77777777" w:rsidR="00435710" w:rsidRPr="00435710" w:rsidRDefault="00435710" w:rsidP="00435710">
      <w:pPr>
        <w:rPr>
          <w:rFonts w:ascii="Times New Roman" w:hAnsi="Times New Roman"/>
          <w:sz w:val="20"/>
          <w:szCs w:val="22"/>
        </w:rPr>
      </w:pPr>
      <w:r>
        <w:rPr>
          <w:rFonts w:ascii="Times New Roman" w:hAnsi="Times New Roman"/>
          <w:sz w:val="20"/>
        </w:rPr>
        <w:br w:type="page"/>
      </w:r>
    </w:p>
    <w:p w14:paraId="25AE627E" w14:textId="77777777" w:rsidR="00435710" w:rsidRPr="00FD1328" w:rsidRDefault="00435710" w:rsidP="00435710">
      <w:pPr>
        <w:rPr>
          <w:sz w:val="20"/>
          <w:szCs w:val="22"/>
        </w:rPr>
      </w:pPr>
      <w:r w:rsidRPr="00FD1328">
        <w:rPr>
          <w:sz w:val="20"/>
          <w:szCs w:val="22"/>
        </w:rPr>
        <w:t>Please list any health concerns of family members including siblings, parents and grandparents:</w:t>
      </w:r>
    </w:p>
    <w:p w14:paraId="2E054C79" w14:textId="77777777" w:rsidR="00435710" w:rsidRPr="00FD1328" w:rsidRDefault="00435710" w:rsidP="00435710">
      <w:pPr>
        <w:spacing w:line="360" w:lineRule="auto"/>
      </w:pPr>
      <w:r w:rsidRPr="00FD1328">
        <w:rPr>
          <w:sz w:val="20"/>
          <w:szCs w:val="22"/>
        </w:rPr>
        <w:t>__________________________________________________________________________________</w:t>
      </w:r>
    </w:p>
    <w:p w14:paraId="1C53897D" w14:textId="77777777" w:rsidR="00435710" w:rsidRPr="00FD1328" w:rsidRDefault="00435710" w:rsidP="00435710">
      <w:pPr>
        <w:spacing w:line="360" w:lineRule="auto"/>
      </w:pPr>
      <w:r w:rsidRPr="00FD1328">
        <w:rPr>
          <w:sz w:val="20"/>
          <w:szCs w:val="22"/>
        </w:rPr>
        <w:t>__________________________________________________________________________________</w:t>
      </w:r>
    </w:p>
    <w:p w14:paraId="4BCE377B" w14:textId="77777777" w:rsidR="00435710" w:rsidRPr="00FD1328" w:rsidRDefault="00435710" w:rsidP="00435710">
      <w:pPr>
        <w:spacing w:line="360" w:lineRule="auto"/>
      </w:pPr>
      <w:r w:rsidRPr="00FD1328">
        <w:rPr>
          <w:sz w:val="20"/>
          <w:szCs w:val="22"/>
        </w:rPr>
        <w:t>__________________________________________________________________________________</w:t>
      </w:r>
    </w:p>
    <w:p w14:paraId="413356EE" w14:textId="77777777" w:rsidR="00435710" w:rsidRPr="00FD1328" w:rsidRDefault="00435710" w:rsidP="00435710">
      <w:pPr>
        <w:spacing w:line="360" w:lineRule="auto"/>
      </w:pPr>
      <w:r w:rsidRPr="00FD1328">
        <w:rPr>
          <w:sz w:val="20"/>
          <w:szCs w:val="22"/>
        </w:rPr>
        <w:t>__________________________________________________________________________________</w:t>
      </w:r>
    </w:p>
    <w:p w14:paraId="699ABBDB" w14:textId="77777777" w:rsidR="00435710" w:rsidRPr="00435710" w:rsidRDefault="00435710" w:rsidP="00435710">
      <w:pPr>
        <w:spacing w:line="360" w:lineRule="auto"/>
        <w:rPr>
          <w:rFonts w:ascii="Times New Roman" w:hAnsi="Times New Roman"/>
          <w:sz w:val="20"/>
          <w:szCs w:val="22"/>
        </w:rPr>
      </w:pPr>
      <w:r w:rsidRPr="00FD1328">
        <w:rPr>
          <w:sz w:val="20"/>
          <w:szCs w:val="22"/>
        </w:rPr>
        <w:t>__________________________________________________________________________________</w:t>
      </w:r>
    </w:p>
    <w:p w14:paraId="7025A0C4" w14:textId="77777777" w:rsidR="000B2E1C" w:rsidRDefault="000B2E1C" w:rsidP="000B2E1C">
      <w:pPr>
        <w:rPr>
          <w:rFonts w:ascii="Times New Roman" w:hAnsi="Times New Roman"/>
          <w:sz w:val="20"/>
          <w:szCs w:val="22"/>
        </w:rPr>
      </w:pPr>
    </w:p>
    <w:p w14:paraId="6E9561BB" w14:textId="77777777" w:rsidR="000B2E1C" w:rsidRPr="00393678" w:rsidRDefault="000B2E1C" w:rsidP="000B2E1C">
      <w:pPr>
        <w:rPr>
          <w:sz w:val="20"/>
          <w:szCs w:val="22"/>
        </w:rPr>
      </w:pPr>
      <w:r w:rsidRPr="00393678">
        <w:rPr>
          <w:sz w:val="20"/>
          <w:szCs w:val="22"/>
        </w:rPr>
        <w:t>Current medications (including dosage):</w:t>
      </w:r>
    </w:p>
    <w:p w14:paraId="73D33DBD" w14:textId="77777777" w:rsidR="000B2E1C" w:rsidRPr="00393678" w:rsidRDefault="000B2E1C" w:rsidP="000B2E1C">
      <w:pPr>
        <w:rPr>
          <w:sz w:val="20"/>
          <w:szCs w:val="22"/>
        </w:rPr>
      </w:pPr>
      <w:r w:rsidRPr="00393678">
        <w:rPr>
          <w:sz w:val="20"/>
          <w:szCs w:val="22"/>
        </w:rPr>
        <w:t>__________________________________________________________________________________</w:t>
      </w:r>
    </w:p>
    <w:p w14:paraId="09F470C7" w14:textId="77777777" w:rsidR="000B2E1C" w:rsidRPr="00393678" w:rsidRDefault="000B2E1C" w:rsidP="000B2E1C">
      <w:pPr>
        <w:rPr>
          <w:sz w:val="20"/>
          <w:szCs w:val="22"/>
        </w:rPr>
      </w:pPr>
      <w:r w:rsidRPr="00393678">
        <w:rPr>
          <w:sz w:val="20"/>
          <w:szCs w:val="22"/>
        </w:rPr>
        <w:t>__________________________________________________________________________________</w:t>
      </w:r>
    </w:p>
    <w:p w14:paraId="0197322D" w14:textId="77777777" w:rsidR="000B2E1C" w:rsidRPr="00393678" w:rsidRDefault="000B2E1C" w:rsidP="000B2E1C">
      <w:pPr>
        <w:rPr>
          <w:sz w:val="20"/>
          <w:szCs w:val="22"/>
        </w:rPr>
      </w:pPr>
      <w:r w:rsidRPr="00393678">
        <w:rPr>
          <w:sz w:val="20"/>
          <w:szCs w:val="22"/>
        </w:rPr>
        <w:t>__________________________________________________________________________________</w:t>
      </w:r>
    </w:p>
    <w:p w14:paraId="206C9E73" w14:textId="77777777" w:rsidR="000B2E1C" w:rsidRPr="00393678" w:rsidRDefault="000B2E1C" w:rsidP="000B2E1C">
      <w:pPr>
        <w:rPr>
          <w:sz w:val="20"/>
          <w:szCs w:val="22"/>
        </w:rPr>
      </w:pPr>
      <w:r w:rsidRPr="00393678">
        <w:rPr>
          <w:sz w:val="20"/>
          <w:szCs w:val="22"/>
        </w:rPr>
        <w:t>__________________________________________________________________________________</w:t>
      </w:r>
    </w:p>
    <w:p w14:paraId="02075ACE" w14:textId="77777777" w:rsidR="000B2E1C" w:rsidRDefault="000B2E1C" w:rsidP="000B2E1C">
      <w:pPr>
        <w:rPr>
          <w:rFonts w:ascii="Times New Roman" w:hAnsi="Times New Roman"/>
          <w:sz w:val="20"/>
          <w:szCs w:val="22"/>
        </w:rPr>
      </w:pPr>
    </w:p>
    <w:p w14:paraId="6F333237" w14:textId="77777777" w:rsidR="000B2E1C" w:rsidRPr="00393678" w:rsidRDefault="000B2E1C" w:rsidP="000B2E1C">
      <w:pPr>
        <w:rPr>
          <w:sz w:val="20"/>
          <w:szCs w:val="22"/>
        </w:rPr>
      </w:pPr>
      <w:r w:rsidRPr="00393678">
        <w:rPr>
          <w:sz w:val="20"/>
          <w:szCs w:val="22"/>
        </w:rPr>
        <w:t>Current supplements (dose and brand):</w:t>
      </w:r>
    </w:p>
    <w:p w14:paraId="1A1A51F9" w14:textId="77777777" w:rsidR="000B2E1C" w:rsidRPr="00393678" w:rsidRDefault="000B2E1C" w:rsidP="000B2E1C">
      <w:pPr>
        <w:rPr>
          <w:sz w:val="20"/>
          <w:szCs w:val="22"/>
        </w:rPr>
      </w:pPr>
      <w:r w:rsidRPr="00393678">
        <w:rPr>
          <w:sz w:val="20"/>
          <w:szCs w:val="22"/>
        </w:rPr>
        <w:t>__________________________________________________________________________________</w:t>
      </w:r>
    </w:p>
    <w:p w14:paraId="7EC77221" w14:textId="77777777" w:rsidR="000B2E1C" w:rsidRDefault="000B2E1C" w:rsidP="000B2E1C">
      <w:pPr>
        <w:rPr>
          <w:rFonts w:ascii="Times New Roman" w:hAnsi="Times New Roman"/>
          <w:sz w:val="20"/>
          <w:szCs w:val="22"/>
        </w:rPr>
      </w:pPr>
      <w:r w:rsidRPr="00393678">
        <w:rPr>
          <w:sz w:val="20"/>
          <w:szCs w:val="22"/>
        </w:rPr>
        <w:t>__________________________________________________________________________________</w:t>
      </w:r>
    </w:p>
    <w:p w14:paraId="4472506D" w14:textId="77777777" w:rsidR="000B2E1C" w:rsidRPr="00393678" w:rsidRDefault="000B2E1C" w:rsidP="000B2E1C">
      <w:pPr>
        <w:rPr>
          <w:sz w:val="20"/>
          <w:szCs w:val="22"/>
        </w:rPr>
      </w:pPr>
      <w:r w:rsidRPr="00393678">
        <w:rPr>
          <w:sz w:val="20"/>
          <w:szCs w:val="22"/>
        </w:rPr>
        <w:t>__________________________________________________________________________________</w:t>
      </w:r>
    </w:p>
    <w:p w14:paraId="708449ED" w14:textId="77777777" w:rsidR="000B2E1C" w:rsidRPr="00393678" w:rsidRDefault="000B2E1C" w:rsidP="000B2E1C">
      <w:pPr>
        <w:rPr>
          <w:sz w:val="20"/>
          <w:szCs w:val="22"/>
        </w:rPr>
      </w:pPr>
      <w:r w:rsidRPr="00393678">
        <w:rPr>
          <w:sz w:val="20"/>
          <w:szCs w:val="22"/>
        </w:rPr>
        <w:t>__________________________________________________________________________________</w:t>
      </w:r>
    </w:p>
    <w:p w14:paraId="1E14EB42" w14:textId="77777777" w:rsidR="000B2E1C" w:rsidRPr="000B2E1C" w:rsidRDefault="000B2E1C" w:rsidP="000B2E1C">
      <w:pPr>
        <w:rPr>
          <w:rFonts w:ascii="Times New Roman" w:hAnsi="Times New Roman"/>
          <w:sz w:val="20"/>
          <w:szCs w:val="22"/>
        </w:rPr>
      </w:pPr>
    </w:p>
    <w:p w14:paraId="2391F4A8" w14:textId="77777777" w:rsidR="00000619" w:rsidRPr="00435F7F" w:rsidRDefault="00000619" w:rsidP="00000619">
      <w:pPr>
        <w:rPr>
          <w:rFonts w:ascii="Times New Roman" w:hAnsi="Times New Roman"/>
          <w:sz w:val="20"/>
        </w:rPr>
      </w:pPr>
    </w:p>
    <w:sectPr w:rsidR="00000619" w:rsidRPr="00435F7F" w:rsidSect="00000619">
      <w:type w:val="continuous"/>
      <w:pgSz w:w="11900" w:h="16840"/>
      <w:pgMar w:top="284" w:right="560" w:bottom="426" w:left="85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155B37"/>
    <w:multiLevelType w:val="hybridMultilevel"/>
    <w:tmpl w:val="E43EA9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/>
  <w:attachedTemplate r:id="rId1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1BD6"/>
    <w:rsid w:val="00000619"/>
    <w:rsid w:val="000023DC"/>
    <w:rsid w:val="000531DD"/>
    <w:rsid w:val="000B2E1C"/>
    <w:rsid w:val="000C1F67"/>
    <w:rsid w:val="00245852"/>
    <w:rsid w:val="003A4DB6"/>
    <w:rsid w:val="003B344E"/>
    <w:rsid w:val="00401BD6"/>
    <w:rsid w:val="00435710"/>
    <w:rsid w:val="00435F7F"/>
    <w:rsid w:val="0058624B"/>
    <w:rsid w:val="005C0621"/>
    <w:rsid w:val="006A2791"/>
    <w:rsid w:val="0077765E"/>
    <w:rsid w:val="007F64AA"/>
    <w:rsid w:val="00831B4D"/>
    <w:rsid w:val="00881C25"/>
    <w:rsid w:val="008F2A6B"/>
    <w:rsid w:val="00A05B53"/>
    <w:rsid w:val="00B2059C"/>
    <w:rsid w:val="00C448C5"/>
    <w:rsid w:val="00C51CB0"/>
    <w:rsid w:val="00CC79C3"/>
    <w:rsid w:val="00D74D3A"/>
    <w:rsid w:val="00D913DE"/>
    <w:rsid w:val="00DC632E"/>
    <w:rsid w:val="00E01F2E"/>
    <w:rsid w:val="00E47CA9"/>
    <w:rsid w:val="00E96459"/>
    <w:rsid w:val="00F0495C"/>
    <w:rsid w:val="00FD1328"/>
    <w:rsid w:val="00FD6F4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667183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00619"/>
    <w:rPr>
      <w:rFonts w:ascii="Verdana" w:hAnsi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03A71"/>
    <w:rPr>
      <w:color w:val="0000FF"/>
      <w:u w:val="single"/>
    </w:rPr>
  </w:style>
  <w:style w:type="table" w:styleId="TableGrid">
    <w:name w:val="Table Grid"/>
    <w:basedOn w:val="TableNormal"/>
    <w:rsid w:val="008D27A1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rsid w:val="002774C1"/>
    <w:pPr>
      <w:ind w:left="720"/>
      <w:contextualSpacing/>
    </w:pPr>
  </w:style>
  <w:style w:type="paragraph" w:styleId="z-BottomofForm">
    <w:name w:val="HTML Bottom of Form"/>
    <w:basedOn w:val="Normal"/>
    <w:next w:val="Normal"/>
    <w:link w:val="z-BottomofFormChar"/>
    <w:hidden/>
    <w:rsid w:val="0000760E"/>
    <w:pPr>
      <w:pBdr>
        <w:top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00760E"/>
    <w:rPr>
      <w:rFonts w:ascii="Arial" w:hAnsi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rsid w:val="0000760E"/>
    <w:pPr>
      <w:pBdr>
        <w:bottom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00760E"/>
    <w:rPr>
      <w:rFonts w:ascii="Arial" w:hAnsi="Arial"/>
      <w:vanish/>
      <w:sz w:val="16"/>
      <w:szCs w:val="16"/>
    </w:rPr>
  </w:style>
  <w:style w:type="character" w:styleId="FollowedHyperlink">
    <w:name w:val="FollowedHyperlink"/>
    <w:basedOn w:val="DefaultParagraphFont"/>
    <w:rsid w:val="00401BD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linda@belindakirkpatrick.com.a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belindakirkpatrick.com.a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dianka_b:Documents:NEW%20PATIENT%20FORMS:Female%20intake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EF946-D5D6-DC48-AFA0-A31FFB261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Macintosh%20HD:Users:dianka_b:Documents:NEW%20PATIENT%20FORMS:Female%20intake%20form.dotx</Template>
  <TotalTime>9</TotalTime>
  <Pages>3</Pages>
  <Words>916</Words>
  <Characters>5227</Characters>
  <Application>Microsoft Office Word</Application>
  <DocSecurity>0</DocSecurity>
  <Lines>43</Lines>
  <Paragraphs>12</Paragraphs>
  <ScaleCrop>false</ScaleCrop>
  <Company>Kaplan Aspect</Company>
  <LinksUpToDate>false</LinksUpToDate>
  <CharactersWithSpaces>6131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Belinda Kirkpatrick</dc:creator>
  <cp:keywords/>
  <cp:lastModifiedBy>Microsoft Office User</cp:lastModifiedBy>
  <cp:revision>10</cp:revision>
  <cp:lastPrinted>2014-11-24T23:42:00Z</cp:lastPrinted>
  <dcterms:created xsi:type="dcterms:W3CDTF">2012-01-24T21:38:00Z</dcterms:created>
  <dcterms:modified xsi:type="dcterms:W3CDTF">2018-05-31T23:48:00Z</dcterms:modified>
</cp:coreProperties>
</file>